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FCC" w:rsidRPr="008B6DE5" w:rsidRDefault="00F8515F" w:rsidP="009B50EF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FB2924" wp14:editId="68DB63A0">
                <wp:simplePos x="0" y="0"/>
                <wp:positionH relativeFrom="column">
                  <wp:posOffset>3810000</wp:posOffset>
                </wp:positionH>
                <wp:positionV relativeFrom="paragraph">
                  <wp:posOffset>3937000</wp:posOffset>
                </wp:positionV>
                <wp:extent cx="3002280" cy="46566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465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3B23" w:rsidRDefault="00FF3B23" w:rsidP="00FF3B23">
                            <w:pPr>
                              <w:pStyle w:val="Heading1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CA3C11" w:rsidRDefault="00CA3C11" w:rsidP="00CA3C11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A3C11" w:rsidRPr="00CA3C11" w:rsidRDefault="00CA3C11" w:rsidP="00CA3C1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B292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00pt;margin-top:310pt;width:236.4pt;height:3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" filled="f" stroked="f" strokeweight=".5pt">
                <v:textbox>
                  <w:txbxContent>
                    <w:p w:rsidR="00FF3B23" w:rsidRDefault="00FF3B23" w:rsidP="00FF3B23">
                      <w:pPr>
                        <w:pStyle w:val="Heading1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</w:p>
                    <w:p w:rsidR="00CA3C11" w:rsidRDefault="00CA3C11" w:rsidP="00CA3C11">
                      <w:pPr>
                        <w:rPr>
                          <w:lang w:val="en-US"/>
                        </w:rPr>
                      </w:pPr>
                    </w:p>
                    <w:p w:rsidR="00CA3C11" w:rsidRPr="00CA3C11" w:rsidRDefault="00CA3C11" w:rsidP="00CA3C1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3931A95" wp14:editId="17084C61">
                <wp:simplePos x="0" y="0"/>
                <wp:positionH relativeFrom="page">
                  <wp:posOffset>203200</wp:posOffset>
                </wp:positionH>
                <wp:positionV relativeFrom="page">
                  <wp:posOffset>702733</wp:posOffset>
                </wp:positionV>
                <wp:extent cx="7259138" cy="9266555"/>
                <wp:effectExtent l="0" t="0" r="0" b="0"/>
                <wp:wrapNone/>
                <wp:docPr id="17" name="Group 17" descr="New Year's Eve Party Text and details in text boxe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9138" cy="9266555"/>
                          <a:chOff x="-122889" y="0"/>
                          <a:chExt cx="7259355" cy="9266555"/>
                        </a:xfrm>
                      </wpg:grpSpPr>
                      <wps:wsp>
                        <wps:cNvPr id="5" name="Rectangle 5" descr="Black rectangle"/>
                        <wps:cNvSpPr/>
                        <wps:spPr>
                          <a:xfrm>
                            <a:off x="8466" y="0"/>
                            <a:ext cx="7128000" cy="1116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50EF" w:rsidRPr="00CA3C11" w:rsidRDefault="00CA3C11" w:rsidP="00CA3C11">
                              <w:pPr>
                                <w:pStyle w:val="Heading1"/>
                                <w:rPr>
                                  <w:rFonts w:ascii="Times New Roman" w:hAnsi="Times New Roman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lang w:val="en-US"/>
                                </w:rPr>
                                <w:t>NO POVERTY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072" y="143933"/>
                            <a:ext cx="4474343" cy="7417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3C11" w:rsidRDefault="00CA3C11" w:rsidP="009B50EF">
                              <w:pPr>
                                <w:pStyle w:val="Title"/>
                                <w:rPr>
                                  <w:rFonts w:ascii="Bahnschrift SemiBold Condensed" w:hAnsi="Bahnschrift SemiBold Condensed"/>
                                  <w:sz w:val="160"/>
                                  <w:szCs w:val="160"/>
                                </w:rPr>
                              </w:pPr>
                            </w:p>
                            <w:p w:rsidR="00CA3C11" w:rsidRDefault="00CA3C11" w:rsidP="009B50EF">
                              <w:pPr>
                                <w:pStyle w:val="Title"/>
                                <w:rPr>
                                  <w:rFonts w:ascii="Bahnschrift SemiBold Condensed" w:hAnsi="Bahnschrift SemiBold Condensed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/>
                                  <w:sz w:val="160"/>
                                  <w:szCs w:val="160"/>
                                </w:rPr>
                                <w:t xml:space="preserve">Welcome to </w:t>
                              </w:r>
                              <w:proofErr w:type="gramStart"/>
                              <w:r>
                                <w:rPr>
                                  <w:rFonts w:ascii="Bahnschrift SemiBold Condensed" w:hAnsi="Bahnschrift SemiBold Condensed"/>
                                  <w:sz w:val="160"/>
                                  <w:szCs w:val="160"/>
                                </w:rPr>
                                <w:t>our</w:t>
                              </w:r>
                              <w:proofErr w:type="gramEnd"/>
                            </w:p>
                            <w:p w:rsidR="00AA0BFE" w:rsidRPr="00CA3C11" w:rsidRDefault="00CA3C11" w:rsidP="009B50EF">
                              <w:pPr>
                                <w:pStyle w:val="Title"/>
                                <w:rPr>
                                  <w:rFonts w:ascii="Bahnschrift SemiBold Condensed" w:hAnsi="Bahnschrift SemiBold Condensed"/>
                                  <w:sz w:val="160"/>
                                  <w:szCs w:val="160"/>
                                </w:rPr>
                              </w:pPr>
                              <w:r w:rsidRPr="00CA3C11">
                                <w:rPr>
                                  <w:rFonts w:ascii="Bahnschrift SemiBold Condensed" w:hAnsi="Bahnschrift SemiBold Condensed"/>
                                  <w:sz w:val="160"/>
                                  <w:szCs w:val="160"/>
                                </w:rPr>
                                <w:t>YOUTH LEADERSHIP PROGRAMME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2889" y="1393866"/>
                            <a:ext cx="6055994" cy="275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0BFE" w:rsidRPr="009B50EF" w:rsidRDefault="00AA0BFE" w:rsidP="00CA3C11">
                              <w:pPr>
                                <w:pStyle w:val="Title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561" y="2944054"/>
                            <a:ext cx="4474845" cy="275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0BFE" w:rsidRPr="009B50EF" w:rsidRDefault="00AA0BFE" w:rsidP="00CA3C11">
                              <w:pPr>
                                <w:pStyle w:val="Title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9788" y="143933"/>
                            <a:ext cx="2182559" cy="377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0BFE" w:rsidRPr="00AA0BFE" w:rsidRDefault="00CA3C11" w:rsidP="00CA3C1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YEAR 3B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Rectangle 15" descr="Black rectangle"/>
                        <wps:cNvSpPr/>
                        <wps:spPr>
                          <a:xfrm>
                            <a:off x="8466" y="7967133"/>
                            <a:ext cx="7127875" cy="5940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619F0" w:rsidRPr="00CA3C11" w:rsidRDefault="00CA3C11" w:rsidP="002619F0">
                              <w:pPr>
                                <w:pStyle w:val="Heading1"/>
                                <w:rPr>
                                  <w:rFonts w:ascii="Times New Roman" w:hAnsi="Times New Roman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12:00 Noon</w:t>
                              </w:r>
                              <w:r w:rsidR="002619F0">
                                <w:rPr>
                                  <w:rFonts w:ascii="Times New Roman" w:hAnsi="Times New Roman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lang w:val="en-US"/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794" y="6815456"/>
                            <a:ext cx="2668984" cy="245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201D" w:rsidRPr="0079201D" w:rsidRDefault="00CA3C11" w:rsidP="002619F0">
                              <w:pPr>
                                <w:pStyle w:val="Title"/>
                                <w:contextualSpacing w:val="0"/>
                              </w:pPr>
                              <w:r>
                                <w:rPr>
                                  <w:spacing w:val="-272"/>
                                  <w:sz w:val="314"/>
                                  <w:szCs w:val="314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31A95" id="Group 17" o:spid="_x0000_s1027" alt="New Year's Eve Party Text and details in text boxes" style="position:absolute;margin-left:16pt;margin-top:55.35pt;width:571.6pt;height:729.65pt;z-index:-251639808;mso-position-horizontal-relative:page;mso-position-vertical-relative:page" coordorigin="-1228" coordsize="72593,9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">
                <v:rect id="Rectangle 5" o:spid="_x0000_s1028" alt="Black rectangle" style="position:absolute;left:84;width:71280;height:11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" fillcolor="black [3213]" stroked="f" strokeweight="1pt">
                  <v:fill opacity="32896f"/>
                  <v:textbox>
                    <w:txbxContent>
                      <w:p w:rsidR="009B50EF" w:rsidRPr="00CA3C11" w:rsidRDefault="00CA3C11" w:rsidP="00CA3C11">
                        <w:pPr>
                          <w:pStyle w:val="Heading1"/>
                          <w:rPr>
                            <w:rFonts w:ascii="Times New Roman" w:hAnsi="Times New Roman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lang w:val="en-US"/>
                          </w:rPr>
                          <w:t>NO POVERTY</w:t>
                        </w:r>
                      </w:p>
                    </w:txbxContent>
                  </v:textbox>
                </v:rect>
                <v:shape id="Text Box 2" o:spid="_x0000_s1029" type="#_x0000_t202" style="position:absolute;left:14570;top:1439;width:44744;height:7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CA3C11" w:rsidRDefault="00CA3C11" w:rsidP="009B50EF">
                        <w:pPr>
                          <w:pStyle w:val="Title"/>
                          <w:rPr>
                            <w:rFonts w:ascii="Bahnschrift SemiBold Condensed" w:hAnsi="Bahnschrift SemiBold Condensed"/>
                            <w:sz w:val="160"/>
                            <w:szCs w:val="160"/>
                          </w:rPr>
                        </w:pPr>
                      </w:p>
                      <w:p w:rsidR="00CA3C11" w:rsidRDefault="00CA3C11" w:rsidP="009B50EF">
                        <w:pPr>
                          <w:pStyle w:val="Title"/>
                          <w:rPr>
                            <w:rFonts w:ascii="Bahnschrift SemiBold Condensed" w:hAnsi="Bahnschrift SemiBold Condensed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Bahnschrift SemiBold Condensed" w:hAnsi="Bahnschrift SemiBold Condensed"/>
                            <w:sz w:val="160"/>
                            <w:szCs w:val="160"/>
                          </w:rPr>
                          <w:t xml:space="preserve">Welcome to </w:t>
                        </w:r>
                        <w:proofErr w:type="gramStart"/>
                        <w:r>
                          <w:rPr>
                            <w:rFonts w:ascii="Bahnschrift SemiBold Condensed" w:hAnsi="Bahnschrift SemiBold Condensed"/>
                            <w:sz w:val="160"/>
                            <w:szCs w:val="160"/>
                          </w:rPr>
                          <w:t>our</w:t>
                        </w:r>
                        <w:proofErr w:type="gramEnd"/>
                      </w:p>
                      <w:p w:rsidR="00AA0BFE" w:rsidRPr="00CA3C11" w:rsidRDefault="00CA3C11" w:rsidP="009B50EF">
                        <w:pPr>
                          <w:pStyle w:val="Title"/>
                          <w:rPr>
                            <w:rFonts w:ascii="Bahnschrift SemiBold Condensed" w:hAnsi="Bahnschrift SemiBold Condensed"/>
                            <w:sz w:val="160"/>
                            <w:szCs w:val="160"/>
                          </w:rPr>
                        </w:pPr>
                        <w:r w:rsidRPr="00CA3C11">
                          <w:rPr>
                            <w:rFonts w:ascii="Bahnschrift SemiBold Condensed" w:hAnsi="Bahnschrift SemiBold Condensed"/>
                            <w:sz w:val="160"/>
                            <w:szCs w:val="160"/>
                          </w:rPr>
                          <w:t>YOUTH LEADERSHIP PROGRAMME</w:t>
                        </w:r>
                      </w:p>
                    </w:txbxContent>
                  </v:textbox>
                </v:shape>
                <v:shape id="Text Box 2" o:spid="_x0000_s1030" type="#_x0000_t202" style="position:absolute;left:-1228;top:13938;width:60559;height:2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:rsidR="00AA0BFE" w:rsidRPr="009B50EF" w:rsidRDefault="00AA0BFE" w:rsidP="00CA3C11">
                        <w:pPr>
                          <w:pStyle w:val="Title"/>
                          <w:jc w:val="left"/>
                        </w:pPr>
                      </w:p>
                    </w:txbxContent>
                  </v:textbox>
                </v:shape>
                <v:shape id="Text Box 2" o:spid="_x0000_s1031" type="#_x0000_t202" style="position:absolute;left:2835;top:29440;width:44749;height:27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:rsidR="00AA0BFE" w:rsidRPr="009B50EF" w:rsidRDefault="00AA0BFE" w:rsidP="00CA3C11">
                        <w:pPr>
                          <w:pStyle w:val="Title"/>
                          <w:jc w:val="left"/>
                        </w:pPr>
                      </w:p>
                    </w:txbxContent>
                  </v:textbox>
                </v:shape>
                <v:shape id="Text Box 2" o:spid="_x0000_s1032" type="#_x0000_t202" style="position:absolute;left:47797;top:1439;width:21826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:rsidR="00AA0BFE" w:rsidRPr="00AA0BFE" w:rsidRDefault="00CA3C11" w:rsidP="00CA3C1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YEAR 3B</w:t>
                        </w:r>
                      </w:p>
                    </w:txbxContent>
                  </v:textbox>
                </v:shape>
                <v:rect id="Rectangle 15" o:spid="_x0000_s1033" alt="Black rectangle" style="position:absolute;left:84;top:79671;width:71279;height:5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" fillcolor="black [3213]" stroked="f" strokeweight="1pt">
                  <v:fill opacity="32896f"/>
                  <v:textbox>
                    <w:txbxContent>
                      <w:p w:rsidR="002619F0" w:rsidRPr="00CA3C11" w:rsidRDefault="00CA3C11" w:rsidP="002619F0">
                        <w:pPr>
                          <w:pStyle w:val="Heading1"/>
                          <w:rPr>
                            <w:rFonts w:ascii="Times New Roman" w:hAnsi="Times New Roman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12:00 Noon</w:t>
                        </w:r>
                        <w:r w:rsidR="002619F0">
                          <w:rPr>
                            <w:rFonts w:ascii="Times New Roman" w:hAnsi="Times New Roman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lang w:val="en-US"/>
                          </w:rPr>
                          <w:t>MARCH</w:t>
                        </w:r>
                      </w:p>
                    </w:txbxContent>
                  </v:textbox>
                </v:rect>
                <v:shape id="Text Box 2" o:spid="_x0000_s1034" type="#_x0000_t202" style="position:absolute;left:17857;top:68154;width:26690;height:24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79201D" w:rsidRPr="0079201D" w:rsidRDefault="00CA3C11" w:rsidP="002619F0">
                        <w:pPr>
                          <w:pStyle w:val="Title"/>
                          <w:contextualSpacing w:val="0"/>
                        </w:pPr>
                        <w:r>
                          <w:rPr>
                            <w:spacing w:val="-272"/>
                            <w:sz w:val="314"/>
                            <w:szCs w:val="314"/>
                          </w:rPr>
                          <w:t>29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FF6FCC" w:rsidRPr="008B6DE5" w:rsidSect="009B50EF">
      <w:headerReference w:type="default" r:id="rId10"/>
      <w:pgSz w:w="12240" w:h="15840" w:code="1"/>
      <w:pgMar w:top="720" w:right="1080" w:bottom="720" w:left="108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B56" w:rsidRDefault="00355B56" w:rsidP="007D2655">
      <w:r>
        <w:separator/>
      </w:r>
    </w:p>
  </w:endnote>
  <w:endnote w:type="continuationSeparator" w:id="0">
    <w:p w:rsidR="00355B56" w:rsidRDefault="00355B56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obe Garamond Pro">
    <w:altName w:val="Noto Serif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B56" w:rsidRDefault="00355B56" w:rsidP="007D2655">
      <w:r>
        <w:separator/>
      </w:r>
    </w:p>
  </w:footnote>
  <w:footnote w:type="continuationSeparator" w:id="0">
    <w:p w:rsidR="00355B56" w:rsidRDefault="00355B56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655" w:rsidRDefault="00291B30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F0D91DF" wp14:editId="6A95555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7882128"/>
              <wp:effectExtent l="0" t="0" r="0" b="508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7882128"/>
                        <a:chOff x="0" y="0"/>
                        <a:chExt cx="7772400" cy="7884583"/>
                      </a:xfrm>
                    </wpg:grpSpPr>
                    <pic:pic xmlns:pic="http://schemas.openxmlformats.org/drawingml/2006/picture">
                      <pic:nvPicPr>
                        <pic:cNvPr id="25" name="Graphic 25" descr="Blue sta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8867" y="4334933"/>
                          <a:ext cx="690880" cy="666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Graphic 23" descr="Moo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63534" y="5249333"/>
                          <a:ext cx="1547495" cy="15601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Graphic 22" descr="Blue star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56867" y="3352800"/>
                          <a:ext cx="1081405" cy="1043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phic 1" descr="Blue line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84133"/>
                          <a:ext cx="7772400" cy="3098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Graphic 2" descr="Blue stars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31334" y="5952067"/>
                          <a:ext cx="6190615" cy="16554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Straight Connector 3" descr="Blue line"/>
                      <wps:cNvCnPr/>
                      <wps:spPr>
                        <a:xfrm>
                          <a:off x="897467" y="0"/>
                          <a:ext cx="62230" cy="4319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alpha val="3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" name="Straight Connector 4" descr="Blue line"/>
                      <wps:cNvCnPr/>
                      <wps:spPr>
                        <a:xfrm>
                          <a:off x="5291667" y="0"/>
                          <a:ext cx="62230" cy="52558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alpha val="3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Straight Connector 9" descr="Blue line"/>
                      <wps:cNvCnPr/>
                      <wps:spPr>
                        <a:xfrm>
                          <a:off x="6663267" y="8467"/>
                          <a:ext cx="62230" cy="34194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>
                              <a:alpha val="3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" name="Graphic 14" descr="Grey starts and snowflakes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0867" y="4893733"/>
                          <a:ext cx="7055485" cy="2990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phic 19" descr="Purple stars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800" y="4538133"/>
                          <a:ext cx="7199630" cy="3225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Graphic 21" descr="Star shadow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9134" y="3318933"/>
                          <a:ext cx="1081405" cy="1043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aphic 12" descr="Moon shadow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78867" y="5207000"/>
                          <a:ext cx="1547495" cy="15601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Graphic 24" descr="Star shadow"/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0" y="4301067"/>
                          <a:ext cx="690880" cy="666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912D8D" id="Group 13" o:spid="_x0000_s1026" style="position:absolute;margin-left:0;margin-top:0;width:612pt;height:620.65pt;z-index:251672576;mso-position-horizontal:center;mso-position-horizontal-relative:page;mso-position-vertical:top;mso-position-vertical-relative:page;mso-height-relative:margin" coordsize="77724,7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5" o:spid="_x0000_s1027" type="#_x0000_t75" alt="Blue star" style="position:absolute;left:6688;top:43349;width:6909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">
                <v:imagedata r:id="rId21" o:title="Blue star"/>
                <v:path arrowok="t"/>
              </v:shape>
              <v:shape id="Graphic 23" o:spid="_x0000_s1028" type="#_x0000_t75" alt="Moon" style="position:absolute;left:45635;top:52493;width:15475;height:15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">
                <v:imagedata r:id="rId22" o:title="Moon"/>
                <v:path arrowok="t"/>
              </v:shape>
              <v:shape id="Graphic 22" o:spid="_x0000_s1029" type="#_x0000_t75" alt="Blue star" style="position:absolute;left:62568;top:33528;width:10814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">
                <v:imagedata r:id="rId23" o:title="Blue star"/>
                <v:path arrowok="t"/>
              </v:shape>
              <v:shape id="Graphic 1" o:spid="_x0000_s1030" type="#_x0000_t75" alt="Blue lines" style="position:absolute;top:42841;width:77724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">
                <v:imagedata r:id="rId24" o:title="Blue lines"/>
                <v:path arrowok="t"/>
              </v:shape>
              <v:shape id="Graphic 2" o:spid="_x0000_s1031" type="#_x0000_t75" alt="Blue stars" style="position:absolute;left:9313;top:59520;width:61906;height:1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">
                <v:imagedata r:id="rId25" o:title="Blue stars"/>
                <v:path arrowok="t"/>
              </v:shape>
              <v:line id="Straight Connector 3" o:spid="_x0000_s1032" alt="Blue line" style="position:absolute;visibility:visible;mso-wrap-style:square" from="8974,0" to="9596,4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" strokecolor="#005197 [3204]" strokeweight="1pt">
                <v:stroke opacity="19789f" joinstyle="miter"/>
              </v:line>
              <v:line id="Straight Connector 4" o:spid="_x0000_s1033" alt="Blue line" style="position:absolute;visibility:visible;mso-wrap-style:square" from="52916,0" to="53538,5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" strokecolor="#005197 [3204]" strokeweight="1pt">
                <v:stroke opacity="19789f" joinstyle="miter"/>
              </v:line>
              <v:line id="Straight Connector 9" o:spid="_x0000_s1034" alt="Blue line" style="position:absolute;visibility:visible;mso-wrap-style:square" from="66632,84" to="67254,3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" strokecolor="#005197 [3204]" strokeweight="1pt">
                <v:stroke opacity="19789f" joinstyle="miter"/>
              </v:line>
              <v:shape id="Graphic 14" o:spid="_x0000_s1035" type="#_x0000_t75" alt="Grey starts and snowflakes" style="position:absolute;left:1608;top:48937;width:70555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">
                <v:imagedata r:id="rId26" o:title="Grey starts and snowflakes"/>
                <v:path arrowok="t"/>
              </v:shape>
              <v:shape id="Graphic 19" o:spid="_x0000_s1036" type="#_x0000_t75" alt="Purple stars" style="position:absolute;left:4318;top:45381;width:71996;height:3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">
                <v:imagedata r:id="rId27" o:title="Purple stars"/>
                <v:path arrowok="t"/>
              </v:shape>
              <v:shape id="Graphic 21" o:spid="_x0000_s1037" type="#_x0000_t75" alt="Star shadow" style="position:absolute;left:61891;top:33189;width:10814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">
                <v:imagedata r:id="rId28" o:title="Star shadow"/>
                <v:path arrowok="t"/>
              </v:shape>
              <v:shape id="Graphic 12" o:spid="_x0000_s1038" type="#_x0000_t75" alt="Moon shadow" style="position:absolute;left:44788;top:52070;width:15475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">
                <v:imagedata r:id="rId29" o:title="Moon shadow"/>
                <v:path arrowok="t"/>
              </v:shape>
              <v:shape id="Graphic 24" o:spid="_x0000_s1039" type="#_x0000_t75" alt="Star shadow" style="position:absolute;left:6096;top:43010;width:6908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">
                <v:imagedata r:id="rId30" o:title="Star shadow"/>
                <v:path arrowok="t"/>
              </v:shape>
              <w10:wrap anchorx="page" anchory="page"/>
            </v:group>
          </w:pict>
        </mc:Fallback>
      </mc:AlternateContent>
    </w:r>
    <w:r w:rsidR="00556A9A">
      <w:rPr>
        <w:noProof/>
        <w:lang w:val="en-US"/>
      </w:rPr>
      <mc:AlternateContent>
        <mc:Choice Requires="wps">
          <w:drawing>
            <wp:anchor distT="0" distB="0" distL="114300" distR="114300" simplePos="0" relativeHeight="251652090" behindDoc="0" locked="0" layoutInCell="1" allowOverlap="1" wp14:anchorId="045B2757" wp14:editId="7E64F69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8" name="Rectangle 7" descr="Gradient 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70000">
                            <a:schemeClr val="accent3"/>
                          </a:gs>
                          <a:gs pos="100000">
                            <a:schemeClr val="accent4"/>
                          </a:gs>
                        </a:gsLst>
                        <a:path path="circle">
                          <a:fillToRect l="50000" t="-80000" r="50000" b="180000"/>
                        </a:path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03ECC84" id="Rectangle 7" o:spid="_x0000_s1026" alt="Gradient background" style="position:absolute;margin-left:0;margin-top:0;width:612pt;height:11in;z-index:25165209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" fillcolor="#005197 [3204]" stroked="f" strokeweight="1pt">
              <v:fill color2="#66006c [3207]" rotate="t" focusposition=".5,-52429f" focussize="" colors="0 #005197;45875f #280040;1 #66006c" focus="100%" type="gradientRadial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C11"/>
    <w:rsid w:val="00033502"/>
    <w:rsid w:val="000358B3"/>
    <w:rsid w:val="000711FC"/>
    <w:rsid w:val="0009343A"/>
    <w:rsid w:val="00094F88"/>
    <w:rsid w:val="001004FE"/>
    <w:rsid w:val="001206D0"/>
    <w:rsid w:val="001605AC"/>
    <w:rsid w:val="001D3180"/>
    <w:rsid w:val="001E6866"/>
    <w:rsid w:val="001E7B86"/>
    <w:rsid w:val="001F70F7"/>
    <w:rsid w:val="00212763"/>
    <w:rsid w:val="002619F0"/>
    <w:rsid w:val="00275C63"/>
    <w:rsid w:val="00291392"/>
    <w:rsid w:val="00291B30"/>
    <w:rsid w:val="002D54D3"/>
    <w:rsid w:val="002D5D14"/>
    <w:rsid w:val="00355B56"/>
    <w:rsid w:val="00367378"/>
    <w:rsid w:val="0038776D"/>
    <w:rsid w:val="003954CD"/>
    <w:rsid w:val="003E3395"/>
    <w:rsid w:val="003F142C"/>
    <w:rsid w:val="0040739F"/>
    <w:rsid w:val="004515F3"/>
    <w:rsid w:val="00466095"/>
    <w:rsid w:val="00473A89"/>
    <w:rsid w:val="00473D4A"/>
    <w:rsid w:val="004A3DB4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B4FB5"/>
    <w:rsid w:val="006040F4"/>
    <w:rsid w:val="00662211"/>
    <w:rsid w:val="00664B70"/>
    <w:rsid w:val="006964BD"/>
    <w:rsid w:val="006B0D5D"/>
    <w:rsid w:val="006B5027"/>
    <w:rsid w:val="006F39AA"/>
    <w:rsid w:val="00700C24"/>
    <w:rsid w:val="00701945"/>
    <w:rsid w:val="007538BA"/>
    <w:rsid w:val="00767422"/>
    <w:rsid w:val="0079201D"/>
    <w:rsid w:val="00796DD8"/>
    <w:rsid w:val="007D1A2E"/>
    <w:rsid w:val="007D2655"/>
    <w:rsid w:val="007F0275"/>
    <w:rsid w:val="007F19F5"/>
    <w:rsid w:val="007F4C48"/>
    <w:rsid w:val="0082129F"/>
    <w:rsid w:val="00852806"/>
    <w:rsid w:val="008B3005"/>
    <w:rsid w:val="008B6DE5"/>
    <w:rsid w:val="008C256C"/>
    <w:rsid w:val="008F4BC6"/>
    <w:rsid w:val="009306A6"/>
    <w:rsid w:val="0094287F"/>
    <w:rsid w:val="00945570"/>
    <w:rsid w:val="009A6C70"/>
    <w:rsid w:val="009B50EF"/>
    <w:rsid w:val="009D0FE2"/>
    <w:rsid w:val="009D1E12"/>
    <w:rsid w:val="009D4169"/>
    <w:rsid w:val="009E09F6"/>
    <w:rsid w:val="00A00D90"/>
    <w:rsid w:val="00A36262"/>
    <w:rsid w:val="00A874C1"/>
    <w:rsid w:val="00AA0BFE"/>
    <w:rsid w:val="00AF59BB"/>
    <w:rsid w:val="00B333ED"/>
    <w:rsid w:val="00B35C2A"/>
    <w:rsid w:val="00BC7765"/>
    <w:rsid w:val="00BD4EAA"/>
    <w:rsid w:val="00C02DC8"/>
    <w:rsid w:val="00C75EA5"/>
    <w:rsid w:val="00CA3C11"/>
    <w:rsid w:val="00D27202"/>
    <w:rsid w:val="00D47942"/>
    <w:rsid w:val="00D730F8"/>
    <w:rsid w:val="00D81EC6"/>
    <w:rsid w:val="00DC4C0A"/>
    <w:rsid w:val="00DC5EA3"/>
    <w:rsid w:val="00E14F6F"/>
    <w:rsid w:val="00E36121"/>
    <w:rsid w:val="00E741FB"/>
    <w:rsid w:val="00E90185"/>
    <w:rsid w:val="00E977CA"/>
    <w:rsid w:val="00EC2A7F"/>
    <w:rsid w:val="00EE3976"/>
    <w:rsid w:val="00F17307"/>
    <w:rsid w:val="00F24993"/>
    <w:rsid w:val="00F42846"/>
    <w:rsid w:val="00F5284E"/>
    <w:rsid w:val="00F55954"/>
    <w:rsid w:val="00F8470B"/>
    <w:rsid w:val="00F8515F"/>
    <w:rsid w:val="00F97BA0"/>
    <w:rsid w:val="00F97C2B"/>
    <w:rsid w:val="00FC684A"/>
    <w:rsid w:val="00FE0708"/>
    <w:rsid w:val="00FE5A19"/>
    <w:rsid w:val="00FF3B2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331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B23"/>
    <w:pPr>
      <w:spacing w:after="0" w:line="240" w:lineRule="auto"/>
    </w:pPr>
    <w:rPr>
      <w:color w:val="00AAFF" w:themeColor="text2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9F0"/>
    <w:pPr>
      <w:keepNext/>
      <w:keepLines/>
      <w:tabs>
        <w:tab w:val="right" w:pos="11520"/>
      </w:tabs>
      <w:outlineLvl w:val="0"/>
    </w:pPr>
    <w:rPr>
      <w:rFonts w:eastAsiaTheme="majorEastAsia" w:cstheme="majorBidi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0BFE"/>
    <w:pPr>
      <w:keepNext/>
      <w:keepLines/>
      <w:outlineLvl w:val="1"/>
    </w:pPr>
    <w:rPr>
      <w:rFonts w:eastAsiaTheme="majorEastAsia" w:cstheme="majorBidi"/>
      <w:sz w:val="9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5197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B50EF"/>
    <w:pPr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20"/>
      <w:kern w:val="28"/>
      <w:sz w:val="354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B50EF"/>
    <w:rPr>
      <w:rFonts w:asciiTheme="majorHAnsi" w:eastAsiaTheme="majorEastAsia" w:hAnsiTheme="majorHAnsi" w:cstheme="majorBidi"/>
      <w:color w:val="FFFFFF" w:themeColor="background1"/>
      <w:spacing w:val="-20"/>
      <w:kern w:val="28"/>
      <w:sz w:val="354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829098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829098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619F0"/>
    <w:rPr>
      <w:rFonts w:eastAsiaTheme="majorEastAsia" w:cstheme="majorBidi"/>
      <w:color w:val="00AAFF" w:themeColor="text2"/>
      <w:sz w:val="60"/>
      <w:szCs w:val="32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AA0BFE"/>
    <w:rPr>
      <w:rFonts w:eastAsiaTheme="majorEastAsia" w:cstheme="majorBidi"/>
      <w:color w:val="00AAFF" w:themeColor="text2"/>
      <w:sz w:val="9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0275"/>
    <w:rPr>
      <w:rFonts w:asciiTheme="majorHAnsi" w:eastAsiaTheme="majorEastAsia" w:hAnsiTheme="majorHAnsi" w:cstheme="majorBidi"/>
      <w:b/>
      <w:color w:val="005197" w:themeColor="accent1"/>
      <w:sz w:val="54"/>
      <w:szCs w:val="24"/>
    </w:rPr>
  </w:style>
  <w:style w:type="character" w:customStyle="1" w:styleId="Style7">
    <w:name w:val="Style7"/>
    <w:basedOn w:val="DefaultParagraphFont"/>
    <w:uiPriority w:val="1"/>
    <w:semiHidden/>
    <w:rsid w:val="00AF59BB"/>
    <w:rPr>
      <w:bdr w:val="none" w:sz="0" w:space="0" w:color="auto"/>
    </w:rPr>
  </w:style>
  <w:style w:type="paragraph" w:styleId="Header">
    <w:name w:val="header"/>
    <w:basedOn w:val="Normal"/>
    <w:link w:val="Header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027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0275"/>
    <w:rPr>
      <w:color w:val="000000" w:themeColor="text1"/>
      <w:sz w:val="28"/>
    </w:rPr>
  </w:style>
  <w:style w:type="paragraph" w:customStyle="1" w:styleId="Totals">
    <w:name w:val="Totals"/>
    <w:basedOn w:val="Normal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Item">
    <w:name w:val="Item"/>
    <w:basedOn w:val="Normal"/>
    <w:semiHidden/>
    <w:rsid w:val="00FC684A"/>
    <w:pPr>
      <w:ind w:left="284"/>
    </w:pPr>
    <w:rPr>
      <w:b/>
      <w:lang w:val="en-US"/>
    </w:rPr>
  </w:style>
  <w:style w:type="paragraph" w:customStyle="1" w:styleId="Place">
    <w:name w:val="Place"/>
    <w:basedOn w:val="Normal"/>
    <w:semiHidden/>
    <w:rsid w:val="00FC684A"/>
    <w:pPr>
      <w:ind w:left="113"/>
    </w:pPr>
    <w:rPr>
      <w:lang w:val="en-US"/>
    </w:rPr>
  </w:style>
  <w:style w:type="paragraph" w:customStyle="1" w:styleId="Price">
    <w:name w:val="Price"/>
    <w:basedOn w:val="Normal"/>
    <w:semiHidden/>
    <w:rsid w:val="00FC684A"/>
    <w:pPr>
      <w:ind w:left="113"/>
    </w:pPr>
    <w:rPr>
      <w:b/>
      <w:color w:val="A67C52" w:themeColor="accent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7.png"/><Relationship Id="rId18" Type="http://schemas.openxmlformats.org/officeDocument/2006/relationships/image" Target="media/image18.svg"/><Relationship Id="rId26" Type="http://schemas.openxmlformats.org/officeDocument/2006/relationships/image" Target="media/image16.png"/><Relationship Id="rId3" Type="http://schemas.openxmlformats.org/officeDocument/2006/relationships/image" Target="media/image2.png"/><Relationship Id="rId21" Type="http://schemas.openxmlformats.org/officeDocument/2006/relationships/image" Target="media/image11.png"/><Relationship Id="rId7" Type="http://schemas.openxmlformats.org/officeDocument/2006/relationships/image" Target="media/image4.png"/><Relationship Id="rId12" Type="http://schemas.openxmlformats.org/officeDocument/2006/relationships/image" Target="media/image12.sv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1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image" Target="media/image3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0.svg"/><Relationship Id="rId19" Type="http://schemas.openxmlformats.org/officeDocument/2006/relationships/image" Target="media/image10.png"/><Relationship Id="rId4" Type="http://schemas.openxmlformats.org/officeDocument/2006/relationships/image" Target="media/image4.svg"/><Relationship Id="rId9" Type="http://schemas.openxmlformats.org/officeDocument/2006/relationships/image" Target="media/image5.png"/><Relationship Id="rId14" Type="http://schemas.openxmlformats.org/officeDocument/2006/relationships/image" Target="media/image14.sv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esha\AppData\Roaming\Microsoft\Templates\New%20Year's%20Eve%20flyer.dotx" TargetMode="External"/></Relationships>
</file>

<file path=word/theme/theme1.xml><?xml version="1.0" encoding="utf-8"?>
<a:theme xmlns:a="http://schemas.openxmlformats.org/drawingml/2006/main" name="Тема Office">
  <a:themeElements>
    <a:clrScheme name="Custom 4">
      <a:dk1>
        <a:sysClr val="windowText" lastClr="000000"/>
      </a:dk1>
      <a:lt1>
        <a:sysClr val="window" lastClr="FFFFFF"/>
      </a:lt1>
      <a:dk2>
        <a:srgbClr val="00AAFF"/>
      </a:dk2>
      <a:lt2>
        <a:srgbClr val="829098"/>
      </a:lt2>
      <a:accent1>
        <a:srgbClr val="005197"/>
      </a:accent1>
      <a:accent2>
        <a:srgbClr val="A67C52"/>
      </a:accent2>
      <a:accent3>
        <a:srgbClr val="280040"/>
      </a:accent3>
      <a:accent4>
        <a:srgbClr val="66006C"/>
      </a:accent4>
      <a:accent5>
        <a:srgbClr val="EE6352"/>
      </a:accent5>
      <a:accent6>
        <a:srgbClr val="7DC59E"/>
      </a:accent6>
      <a:hlink>
        <a:srgbClr val="00AAFF"/>
      </a:hlink>
      <a:folHlink>
        <a:srgbClr val="00AAFF"/>
      </a:folHlink>
    </a:clrScheme>
    <a:fontScheme name="Custom 4">
      <a:majorFont>
        <a:latin typeface="Edwardian Script ITC"/>
        <a:ea typeface=""/>
        <a:cs typeface=""/>
      </a:majorFont>
      <a:minorFont>
        <a:latin typeface="Adobe Garamond Pro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  <Status xmlns="71af3243-3dd4-4a8d-8c0d-dd76da1f02a5">Not started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E8E50-EC96-4874-995F-CA56387A3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1CB0E3-287B-4327-B2E9-7F6A5E327E3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BC24537-1423-4D76-AD64-398519BFEA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D359A9-EDAA-4D19-AC0B-BD8C4DA0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Year's Eve flyer.dotx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2023-03-27T06:11:00Z</dcterms:created>
  <dcterms:modified xsi:type="dcterms:W3CDTF">2023-03-27T06:19:00Z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