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11E36F" w14:textId="18914698" w:rsidR="00D93014" w:rsidRDefault="009C6043" w:rsidP="001E254B">
      <w:pPr>
        <w:rPr>
          <w:rFonts w:ascii="Comic Sans MS" w:hAnsi="Comic Sans MS"/>
          <w:b/>
          <w:bCs/>
          <w:sz w:val="38"/>
          <w:szCs w:val="32"/>
        </w:rPr>
      </w:pPr>
      <w:bookmarkStart w:id="0" w:name="_GoBack"/>
      <w:bookmarkEnd w:id="0"/>
      <w:r w:rsidRPr="009C6043">
        <w:rPr>
          <w:rFonts w:ascii="Comic Sans MS" w:hAnsi="Comic Sans MS"/>
          <w:b/>
          <w:bCs/>
          <w:sz w:val="38"/>
          <w:szCs w:val="32"/>
        </w:rPr>
        <w:drawing>
          <wp:anchor distT="0" distB="0" distL="114300" distR="114300" simplePos="0" relativeHeight="251658240" behindDoc="0" locked="0" layoutInCell="1" allowOverlap="1" wp14:anchorId="664266C4" wp14:editId="21B34B71">
            <wp:simplePos x="0" y="0"/>
            <wp:positionH relativeFrom="column">
              <wp:posOffset>-182880</wp:posOffset>
            </wp:positionH>
            <wp:positionV relativeFrom="paragraph">
              <wp:posOffset>1223772</wp:posOffset>
            </wp:positionV>
            <wp:extent cx="7035800" cy="731520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6043">
        <w:rPr>
          <w:rFonts w:ascii="Comic Sans MS" w:hAnsi="Comic Sans MS"/>
          <w:b/>
          <w:bCs/>
          <w:sz w:val="38"/>
          <w:szCs w:val="32"/>
        </w:rPr>
        <w:drawing>
          <wp:inline distT="0" distB="0" distL="0" distR="0" wp14:anchorId="4B2752E2" wp14:editId="73C9BEEF">
            <wp:extent cx="7035800" cy="11391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63710" cy="114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7F247" w14:textId="66CEE6F1" w:rsidR="00D93014" w:rsidRDefault="009C6043" w:rsidP="009C6043">
      <w:pPr>
        <w:jc w:val="center"/>
        <w:rPr>
          <w:rFonts w:ascii="Comic Sans MS" w:hAnsi="Comic Sans MS"/>
          <w:b/>
          <w:bCs/>
          <w:sz w:val="38"/>
          <w:szCs w:val="32"/>
        </w:rPr>
      </w:pPr>
      <w:r>
        <w:rPr>
          <w:rFonts w:ascii="Comic Sans MS" w:hAnsi="Comic Sans MS"/>
          <w:b/>
          <w:bCs/>
          <w:sz w:val="38"/>
          <w:szCs w:val="32"/>
        </w:rPr>
        <w:lastRenderedPageBreak/>
        <w:t>Rubrics for Invention of a New Electrical Appliance</w:t>
      </w:r>
    </w:p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51"/>
        <w:gridCol w:w="2407"/>
        <w:gridCol w:w="2142"/>
        <w:gridCol w:w="2143"/>
        <w:gridCol w:w="2143"/>
        <w:gridCol w:w="2143"/>
      </w:tblGrid>
      <w:tr w:rsidR="009C6043" w:rsidRPr="009C6043" w14:paraId="7E043453" w14:textId="77777777" w:rsidTr="009C6043">
        <w:tc>
          <w:tcPr>
            <w:tcW w:w="2341" w:type="dxa"/>
            <w:gridSpan w:val="2"/>
          </w:tcPr>
          <w:p w14:paraId="07616EE0" w14:textId="655C1F70" w:rsidR="009C6043" w:rsidRPr="009C6043" w:rsidRDefault="009C6043" w:rsidP="009C604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9C6043">
              <w:rPr>
                <w:rFonts w:ascii="Comic Sans MS" w:hAnsi="Comic Sans MS"/>
                <w:b/>
                <w:bCs/>
                <w:sz w:val="28"/>
                <w:szCs w:val="28"/>
              </w:rPr>
              <w:t>Criteria</w:t>
            </w:r>
          </w:p>
        </w:tc>
        <w:tc>
          <w:tcPr>
            <w:tcW w:w="2172" w:type="dxa"/>
          </w:tcPr>
          <w:p w14:paraId="3FE72951" w14:textId="31145592" w:rsidR="009C6043" w:rsidRPr="009C6043" w:rsidRDefault="009C6043" w:rsidP="009C604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9C6043">
              <w:rPr>
                <w:rFonts w:ascii="Comic Sans MS" w:hAnsi="Comic Sans MS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172" w:type="dxa"/>
          </w:tcPr>
          <w:p w14:paraId="2228ED22" w14:textId="742390C9" w:rsidR="009C6043" w:rsidRPr="009C6043" w:rsidRDefault="009C6043" w:rsidP="009C604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9C6043">
              <w:rPr>
                <w:rFonts w:ascii="Comic Sans MS" w:hAnsi="Comic Sans MS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172" w:type="dxa"/>
          </w:tcPr>
          <w:p w14:paraId="171DE9A0" w14:textId="13766B8E" w:rsidR="009C6043" w:rsidRPr="009C6043" w:rsidRDefault="009C6043" w:rsidP="009C604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9C6043">
              <w:rPr>
                <w:rFonts w:ascii="Comic Sans MS" w:hAnsi="Comic Sans MS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172" w:type="dxa"/>
          </w:tcPr>
          <w:p w14:paraId="71986268" w14:textId="4108D5DE" w:rsidR="009C6043" w:rsidRPr="009C6043" w:rsidRDefault="009C6043" w:rsidP="009C604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9C6043">
              <w:rPr>
                <w:rFonts w:ascii="Comic Sans MS" w:hAnsi="Comic Sans MS"/>
                <w:b/>
                <w:bCs/>
                <w:sz w:val="28"/>
                <w:szCs w:val="28"/>
              </w:rPr>
              <w:t>0</w:t>
            </w:r>
          </w:p>
        </w:tc>
      </w:tr>
      <w:tr w:rsidR="009C6043" w:rsidRPr="009C6043" w14:paraId="0F501787" w14:textId="77777777" w:rsidTr="009C6043">
        <w:trPr>
          <w:gridBefore w:val="1"/>
          <w:wBefore w:w="141" w:type="dxa"/>
        </w:trPr>
        <w:tc>
          <w:tcPr>
            <w:tcW w:w="2200" w:type="dxa"/>
          </w:tcPr>
          <w:p w14:paraId="025860CC" w14:textId="7562A78A" w:rsidR="009C6043" w:rsidRPr="009C6043" w:rsidRDefault="009C6043" w:rsidP="009C6043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9C6043">
              <w:rPr>
                <w:rFonts w:ascii="Comic Sans MS" w:hAnsi="Comic Sans MS"/>
                <w:b/>
                <w:bCs/>
                <w:sz w:val="32"/>
                <w:szCs w:val="32"/>
              </w:rPr>
              <w:t>Creativity and Innovation</w:t>
            </w:r>
          </w:p>
        </w:tc>
        <w:tc>
          <w:tcPr>
            <w:tcW w:w="2172" w:type="dxa"/>
          </w:tcPr>
          <w:p w14:paraId="13862357" w14:textId="1DF0A507" w:rsidR="009C6043" w:rsidRPr="009C6043" w:rsidRDefault="009C6043" w:rsidP="009C604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C6043">
              <w:rPr>
                <w:rFonts w:ascii="Comic Sans MS" w:hAnsi="Comic Sans MS"/>
                <w:sz w:val="28"/>
                <w:szCs w:val="28"/>
              </w:rPr>
              <w:t>Highly creative and unique.</w:t>
            </w:r>
          </w:p>
        </w:tc>
        <w:tc>
          <w:tcPr>
            <w:tcW w:w="2172" w:type="dxa"/>
          </w:tcPr>
          <w:p w14:paraId="1C06810C" w14:textId="5081C85E" w:rsidR="009C6043" w:rsidRPr="009C6043" w:rsidRDefault="009C6043" w:rsidP="009C604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C6043">
              <w:rPr>
                <w:rFonts w:ascii="Comic Sans MS" w:hAnsi="Comic Sans MS"/>
                <w:sz w:val="28"/>
                <w:szCs w:val="28"/>
              </w:rPr>
              <w:t>Creative and original.</w:t>
            </w:r>
          </w:p>
        </w:tc>
        <w:tc>
          <w:tcPr>
            <w:tcW w:w="2172" w:type="dxa"/>
          </w:tcPr>
          <w:p w14:paraId="40917BEE" w14:textId="36B3E191" w:rsidR="009C6043" w:rsidRPr="009C6043" w:rsidRDefault="009C6043" w:rsidP="009C604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C6043">
              <w:rPr>
                <w:rFonts w:ascii="Comic Sans MS" w:hAnsi="Comic Sans MS"/>
                <w:sz w:val="28"/>
                <w:szCs w:val="28"/>
              </w:rPr>
              <w:t>Somewhat creative.</w:t>
            </w:r>
          </w:p>
        </w:tc>
        <w:tc>
          <w:tcPr>
            <w:tcW w:w="2172" w:type="dxa"/>
          </w:tcPr>
          <w:p w14:paraId="284C39BF" w14:textId="17ED7010" w:rsidR="009C6043" w:rsidRPr="009C6043" w:rsidRDefault="009C6043" w:rsidP="009C604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C6043">
              <w:rPr>
                <w:rFonts w:ascii="Comic Sans MS" w:hAnsi="Comic Sans MS"/>
                <w:sz w:val="28"/>
                <w:szCs w:val="28"/>
              </w:rPr>
              <w:t>Lacks creativity.</w:t>
            </w:r>
          </w:p>
        </w:tc>
      </w:tr>
      <w:tr w:rsidR="009C6043" w:rsidRPr="009C6043" w14:paraId="5EC93D1C" w14:textId="77777777" w:rsidTr="009C6043">
        <w:trPr>
          <w:gridBefore w:val="1"/>
          <w:wBefore w:w="141" w:type="dxa"/>
        </w:trPr>
        <w:tc>
          <w:tcPr>
            <w:tcW w:w="2200" w:type="dxa"/>
          </w:tcPr>
          <w:p w14:paraId="0EA33FEE" w14:textId="53BA0365" w:rsidR="009C6043" w:rsidRPr="009C6043" w:rsidRDefault="009C6043" w:rsidP="009C6043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9C6043">
              <w:rPr>
                <w:rFonts w:ascii="Comic Sans MS" w:hAnsi="Comic Sans MS"/>
                <w:b/>
                <w:bCs/>
                <w:sz w:val="32"/>
                <w:szCs w:val="32"/>
              </w:rPr>
              <w:t>Functionality</w:t>
            </w:r>
          </w:p>
        </w:tc>
        <w:tc>
          <w:tcPr>
            <w:tcW w:w="2172" w:type="dxa"/>
          </w:tcPr>
          <w:p w14:paraId="27D8558B" w14:textId="127CDB68" w:rsidR="009C6043" w:rsidRPr="009C6043" w:rsidRDefault="009C6043" w:rsidP="009C604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C6043">
              <w:rPr>
                <w:rFonts w:ascii="Comic Sans MS" w:hAnsi="Comic Sans MS"/>
                <w:sz w:val="28"/>
                <w:szCs w:val="28"/>
              </w:rPr>
              <w:t>Clear function and effective.</w:t>
            </w:r>
          </w:p>
        </w:tc>
        <w:tc>
          <w:tcPr>
            <w:tcW w:w="2172" w:type="dxa"/>
          </w:tcPr>
          <w:p w14:paraId="3156854C" w14:textId="78AEE682" w:rsidR="009C6043" w:rsidRPr="009C6043" w:rsidRDefault="009C6043" w:rsidP="009C604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C6043">
              <w:rPr>
                <w:rFonts w:ascii="Comic Sans MS" w:hAnsi="Comic Sans MS"/>
                <w:sz w:val="28"/>
                <w:szCs w:val="28"/>
              </w:rPr>
              <w:t xml:space="preserve">Practical </w:t>
            </w:r>
            <w:proofErr w:type="gramStart"/>
            <w:r w:rsidRPr="009C6043">
              <w:rPr>
                <w:rFonts w:ascii="Comic Sans MS" w:hAnsi="Comic Sans MS"/>
                <w:sz w:val="28"/>
                <w:szCs w:val="28"/>
              </w:rPr>
              <w:t>function .</w:t>
            </w:r>
            <w:proofErr w:type="gramEnd"/>
          </w:p>
        </w:tc>
        <w:tc>
          <w:tcPr>
            <w:tcW w:w="2172" w:type="dxa"/>
          </w:tcPr>
          <w:p w14:paraId="5F44793E" w14:textId="2AA84971" w:rsidR="009C6043" w:rsidRPr="009C6043" w:rsidRDefault="009C6043" w:rsidP="009C604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C6043">
              <w:rPr>
                <w:rFonts w:ascii="Comic Sans MS" w:hAnsi="Comic Sans MS"/>
                <w:sz w:val="28"/>
                <w:szCs w:val="28"/>
              </w:rPr>
              <w:t>Function may not be effective.</w:t>
            </w:r>
          </w:p>
        </w:tc>
        <w:tc>
          <w:tcPr>
            <w:tcW w:w="2172" w:type="dxa"/>
          </w:tcPr>
          <w:p w14:paraId="60EC280C" w14:textId="4AA66E4D" w:rsidR="009C6043" w:rsidRPr="009C6043" w:rsidRDefault="009C6043" w:rsidP="009C604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C6043">
              <w:rPr>
                <w:rFonts w:ascii="Comic Sans MS" w:hAnsi="Comic Sans MS"/>
                <w:sz w:val="28"/>
                <w:szCs w:val="28"/>
              </w:rPr>
              <w:t>Lack of clear function</w:t>
            </w:r>
          </w:p>
        </w:tc>
      </w:tr>
      <w:tr w:rsidR="009C6043" w:rsidRPr="009C6043" w14:paraId="22E8C3DB" w14:textId="77777777" w:rsidTr="009C6043">
        <w:trPr>
          <w:gridBefore w:val="1"/>
          <w:wBefore w:w="141" w:type="dxa"/>
        </w:trPr>
        <w:tc>
          <w:tcPr>
            <w:tcW w:w="2200" w:type="dxa"/>
          </w:tcPr>
          <w:p w14:paraId="693A3276" w14:textId="36A2600D" w:rsidR="009C6043" w:rsidRPr="009C6043" w:rsidRDefault="009C6043" w:rsidP="009C6043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9C6043">
              <w:rPr>
                <w:rFonts w:ascii="Comic Sans MS" w:hAnsi="Comic Sans MS"/>
                <w:b/>
                <w:bCs/>
                <w:sz w:val="32"/>
                <w:szCs w:val="32"/>
              </w:rPr>
              <w:t>Understanding of Circuits</w:t>
            </w:r>
          </w:p>
        </w:tc>
        <w:tc>
          <w:tcPr>
            <w:tcW w:w="2172" w:type="dxa"/>
          </w:tcPr>
          <w:p w14:paraId="78AECA28" w14:textId="3C5F3BD8" w:rsidR="009C6043" w:rsidRPr="009C6043" w:rsidRDefault="009C6043" w:rsidP="009C604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C6043">
              <w:rPr>
                <w:rFonts w:ascii="Comic Sans MS" w:hAnsi="Comic Sans MS"/>
                <w:sz w:val="28"/>
                <w:szCs w:val="28"/>
              </w:rPr>
              <w:t>Demonstrate clear understanding.</w:t>
            </w:r>
          </w:p>
        </w:tc>
        <w:tc>
          <w:tcPr>
            <w:tcW w:w="2172" w:type="dxa"/>
          </w:tcPr>
          <w:p w14:paraId="648E52F2" w14:textId="424A3665" w:rsidR="009C6043" w:rsidRPr="009C6043" w:rsidRDefault="009C6043" w:rsidP="009C604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C6043">
              <w:rPr>
                <w:rFonts w:ascii="Comic Sans MS" w:hAnsi="Comic Sans MS"/>
                <w:sz w:val="28"/>
                <w:szCs w:val="28"/>
              </w:rPr>
              <w:t>Shows understanding.</w:t>
            </w:r>
          </w:p>
        </w:tc>
        <w:tc>
          <w:tcPr>
            <w:tcW w:w="2172" w:type="dxa"/>
          </w:tcPr>
          <w:p w14:paraId="4310F5D7" w14:textId="7C867F31" w:rsidR="009C6043" w:rsidRPr="009C6043" w:rsidRDefault="009C6043" w:rsidP="009C604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C6043">
              <w:rPr>
                <w:rFonts w:ascii="Comic Sans MS" w:hAnsi="Comic Sans MS"/>
                <w:sz w:val="28"/>
                <w:szCs w:val="28"/>
              </w:rPr>
              <w:t>Somewhat understanding.</w:t>
            </w:r>
          </w:p>
        </w:tc>
        <w:tc>
          <w:tcPr>
            <w:tcW w:w="2172" w:type="dxa"/>
          </w:tcPr>
          <w:p w14:paraId="7CB41078" w14:textId="09EB44DF" w:rsidR="009C6043" w:rsidRPr="009C6043" w:rsidRDefault="009C6043" w:rsidP="009C604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C6043">
              <w:rPr>
                <w:rFonts w:ascii="Comic Sans MS" w:hAnsi="Comic Sans MS"/>
                <w:sz w:val="28"/>
                <w:szCs w:val="28"/>
              </w:rPr>
              <w:t>Little understanding.</w:t>
            </w:r>
          </w:p>
        </w:tc>
      </w:tr>
      <w:tr w:rsidR="009C6043" w:rsidRPr="009C6043" w14:paraId="6B38AB76" w14:textId="77777777" w:rsidTr="009C6043">
        <w:trPr>
          <w:gridBefore w:val="1"/>
          <w:wBefore w:w="141" w:type="dxa"/>
        </w:trPr>
        <w:tc>
          <w:tcPr>
            <w:tcW w:w="2200" w:type="dxa"/>
          </w:tcPr>
          <w:p w14:paraId="56AE7090" w14:textId="73F24BFE" w:rsidR="009C6043" w:rsidRPr="009C6043" w:rsidRDefault="009C6043" w:rsidP="009C6043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9C6043">
              <w:rPr>
                <w:rFonts w:ascii="Comic Sans MS" w:hAnsi="Comic Sans MS"/>
                <w:b/>
                <w:bCs/>
                <w:sz w:val="32"/>
                <w:szCs w:val="32"/>
              </w:rPr>
              <w:t>Labelling and Description</w:t>
            </w:r>
          </w:p>
        </w:tc>
        <w:tc>
          <w:tcPr>
            <w:tcW w:w="2172" w:type="dxa"/>
          </w:tcPr>
          <w:p w14:paraId="7D213381" w14:textId="548792FD" w:rsidR="009C6043" w:rsidRPr="009C6043" w:rsidRDefault="009C6043" w:rsidP="009C604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9C6043">
              <w:rPr>
                <w:rFonts w:ascii="Comic Sans MS" w:hAnsi="Comic Sans MS"/>
                <w:b/>
                <w:bCs/>
                <w:sz w:val="28"/>
                <w:szCs w:val="28"/>
              </w:rPr>
              <w:t>Clearly labeled and described.</w:t>
            </w:r>
          </w:p>
        </w:tc>
        <w:tc>
          <w:tcPr>
            <w:tcW w:w="2172" w:type="dxa"/>
          </w:tcPr>
          <w:p w14:paraId="7DC1CAFA" w14:textId="7DEDC545" w:rsidR="009C6043" w:rsidRPr="009C6043" w:rsidRDefault="009C6043" w:rsidP="009C604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9C6043">
              <w:rPr>
                <w:rFonts w:ascii="Comic Sans MS" w:hAnsi="Comic Sans MS"/>
                <w:b/>
                <w:bCs/>
                <w:sz w:val="28"/>
                <w:szCs w:val="28"/>
              </w:rPr>
              <w:t>Mostly labeled and described.</w:t>
            </w:r>
          </w:p>
        </w:tc>
        <w:tc>
          <w:tcPr>
            <w:tcW w:w="2172" w:type="dxa"/>
          </w:tcPr>
          <w:p w14:paraId="0E94E76A" w14:textId="187F9867" w:rsidR="009C6043" w:rsidRPr="009C6043" w:rsidRDefault="009C6043" w:rsidP="009C604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9C6043">
              <w:rPr>
                <w:rFonts w:ascii="Comic Sans MS" w:hAnsi="Comic Sans MS"/>
                <w:b/>
                <w:bCs/>
                <w:sz w:val="28"/>
                <w:szCs w:val="28"/>
              </w:rPr>
              <w:t>Partially labeled and described.</w:t>
            </w:r>
          </w:p>
        </w:tc>
        <w:tc>
          <w:tcPr>
            <w:tcW w:w="2172" w:type="dxa"/>
          </w:tcPr>
          <w:p w14:paraId="017E741A" w14:textId="49EE50F8" w:rsidR="009C6043" w:rsidRPr="009C6043" w:rsidRDefault="009C6043" w:rsidP="009C604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9C6043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Few or now labels for </w:t>
            </w:r>
            <w:proofErr w:type="spellStart"/>
            <w:r w:rsidRPr="009C6043">
              <w:rPr>
                <w:rFonts w:ascii="Comic Sans MS" w:hAnsi="Comic Sans MS"/>
                <w:b/>
                <w:bCs/>
                <w:sz w:val="28"/>
                <w:szCs w:val="28"/>
              </w:rPr>
              <w:t>descriotions</w:t>
            </w:r>
            <w:proofErr w:type="spellEnd"/>
            <w:r w:rsidRPr="009C6043">
              <w:rPr>
                <w:rFonts w:ascii="Comic Sans MS" w:hAnsi="Comic Sans MS"/>
                <w:b/>
                <w:bCs/>
                <w:sz w:val="28"/>
                <w:szCs w:val="28"/>
              </w:rPr>
              <w:t>.</w:t>
            </w:r>
          </w:p>
        </w:tc>
      </w:tr>
      <w:tr w:rsidR="009C6043" w:rsidRPr="009C6043" w14:paraId="75450DC6" w14:textId="77777777" w:rsidTr="009C6043">
        <w:trPr>
          <w:gridBefore w:val="1"/>
          <w:wBefore w:w="141" w:type="dxa"/>
        </w:trPr>
        <w:tc>
          <w:tcPr>
            <w:tcW w:w="2200" w:type="dxa"/>
          </w:tcPr>
          <w:p w14:paraId="7816B98A" w14:textId="0FF12490" w:rsidR="009C6043" w:rsidRPr="009C6043" w:rsidRDefault="009C6043" w:rsidP="009C6043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9C6043">
              <w:rPr>
                <w:rFonts w:ascii="Comic Sans MS" w:hAnsi="Comic Sans MS"/>
                <w:b/>
                <w:bCs/>
                <w:sz w:val="32"/>
                <w:szCs w:val="32"/>
              </w:rPr>
              <w:t>Presentation</w:t>
            </w:r>
          </w:p>
        </w:tc>
        <w:tc>
          <w:tcPr>
            <w:tcW w:w="2172" w:type="dxa"/>
          </w:tcPr>
          <w:p w14:paraId="1AD8C943" w14:textId="1CCFD1EF" w:rsidR="009C6043" w:rsidRPr="009C6043" w:rsidRDefault="009C6043" w:rsidP="009C604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9C6043">
              <w:rPr>
                <w:rFonts w:ascii="Comic Sans MS" w:hAnsi="Comic Sans MS"/>
                <w:b/>
                <w:bCs/>
                <w:sz w:val="28"/>
                <w:szCs w:val="28"/>
              </w:rPr>
              <w:t>Clear and engaging.</w:t>
            </w:r>
          </w:p>
        </w:tc>
        <w:tc>
          <w:tcPr>
            <w:tcW w:w="2172" w:type="dxa"/>
          </w:tcPr>
          <w:p w14:paraId="09ADD8FF" w14:textId="0A8AC790" w:rsidR="009C6043" w:rsidRPr="009C6043" w:rsidRDefault="009C6043" w:rsidP="009C604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9C6043">
              <w:rPr>
                <w:rFonts w:ascii="Comic Sans MS" w:hAnsi="Comic Sans MS"/>
                <w:b/>
                <w:bCs/>
                <w:sz w:val="28"/>
                <w:szCs w:val="28"/>
              </w:rPr>
              <w:t>Clear and effective.</w:t>
            </w:r>
          </w:p>
        </w:tc>
        <w:tc>
          <w:tcPr>
            <w:tcW w:w="2172" w:type="dxa"/>
          </w:tcPr>
          <w:p w14:paraId="6D6A7751" w14:textId="63A0DC4F" w:rsidR="009C6043" w:rsidRPr="009C6043" w:rsidRDefault="009C6043" w:rsidP="009C604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9C6043">
              <w:rPr>
                <w:rFonts w:ascii="Comic Sans MS" w:hAnsi="Comic Sans MS"/>
                <w:b/>
                <w:bCs/>
                <w:sz w:val="28"/>
                <w:szCs w:val="28"/>
              </w:rPr>
              <w:t>Somewhat clear.</w:t>
            </w:r>
          </w:p>
        </w:tc>
        <w:tc>
          <w:tcPr>
            <w:tcW w:w="2172" w:type="dxa"/>
          </w:tcPr>
          <w:p w14:paraId="28703F9C" w14:textId="011E0A69" w:rsidR="009C6043" w:rsidRPr="009C6043" w:rsidRDefault="009C6043" w:rsidP="009C604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9C6043">
              <w:rPr>
                <w:rFonts w:ascii="Comic Sans MS" w:hAnsi="Comic Sans MS"/>
                <w:b/>
                <w:bCs/>
                <w:sz w:val="28"/>
                <w:szCs w:val="28"/>
              </w:rPr>
              <w:t>Unclear presentation.</w:t>
            </w:r>
          </w:p>
        </w:tc>
      </w:tr>
    </w:tbl>
    <w:p w14:paraId="091BCC42" w14:textId="77777777" w:rsidR="009C6043" w:rsidRPr="009C6043" w:rsidRDefault="009C6043" w:rsidP="009C6043">
      <w:pPr>
        <w:rPr>
          <w:rFonts w:ascii="Comic Sans MS" w:hAnsi="Comic Sans MS"/>
          <w:b/>
          <w:bCs/>
          <w:sz w:val="28"/>
          <w:szCs w:val="28"/>
        </w:rPr>
      </w:pPr>
    </w:p>
    <w:p w14:paraId="342A1359" w14:textId="54382622" w:rsidR="009C6043" w:rsidRPr="009C6043" w:rsidRDefault="009C6043" w:rsidP="009C6043">
      <w:pPr>
        <w:rPr>
          <w:rFonts w:ascii="Comic Sans MS" w:hAnsi="Comic Sans MS"/>
          <w:b/>
          <w:bCs/>
          <w:sz w:val="28"/>
          <w:szCs w:val="28"/>
        </w:rPr>
      </w:pPr>
      <w:r w:rsidRPr="009C6043">
        <w:rPr>
          <w:rFonts w:ascii="Comic Sans MS" w:hAnsi="Comic Sans MS"/>
          <w:b/>
          <w:bCs/>
          <w:sz w:val="28"/>
          <w:szCs w:val="28"/>
        </w:rPr>
        <w:t xml:space="preserve">Total Project Marks: 15 </w:t>
      </w:r>
    </w:p>
    <w:p w14:paraId="749118E8" w14:textId="22BD2D40" w:rsidR="009C6043" w:rsidRDefault="009C6043" w:rsidP="009C6043">
      <w:pPr>
        <w:rPr>
          <w:rFonts w:ascii="Comic Sans MS" w:hAnsi="Comic Sans MS"/>
          <w:b/>
          <w:bCs/>
          <w:sz w:val="28"/>
          <w:szCs w:val="28"/>
        </w:rPr>
      </w:pPr>
      <w:r w:rsidRPr="009C6043">
        <w:rPr>
          <w:rFonts w:ascii="Comic Sans MS" w:hAnsi="Comic Sans MS"/>
          <w:b/>
          <w:bCs/>
          <w:sz w:val="28"/>
          <w:szCs w:val="28"/>
        </w:rPr>
        <w:t xml:space="preserve">Total score </w:t>
      </w:r>
      <w:proofErr w:type="gramStart"/>
      <w:r w:rsidRPr="009C6043">
        <w:rPr>
          <w:rFonts w:ascii="Comic Sans MS" w:hAnsi="Comic Sans MS"/>
          <w:b/>
          <w:bCs/>
          <w:sz w:val="28"/>
          <w:szCs w:val="28"/>
        </w:rPr>
        <w:t>obtained:_</w:t>
      </w:r>
      <w:proofErr w:type="gramEnd"/>
      <w:r w:rsidRPr="009C6043">
        <w:rPr>
          <w:rFonts w:ascii="Comic Sans MS" w:hAnsi="Comic Sans MS"/>
          <w:b/>
          <w:bCs/>
          <w:sz w:val="28"/>
          <w:szCs w:val="28"/>
        </w:rPr>
        <w:t>____</w:t>
      </w:r>
    </w:p>
    <w:p w14:paraId="4E7DB39C" w14:textId="47604CD3" w:rsidR="009C6043" w:rsidRDefault="009C6043" w:rsidP="009C6043">
      <w:pPr>
        <w:rPr>
          <w:rFonts w:ascii="Comic Sans MS" w:hAnsi="Comic Sans MS"/>
          <w:b/>
          <w:bCs/>
          <w:sz w:val="28"/>
          <w:szCs w:val="28"/>
        </w:rPr>
      </w:pPr>
    </w:p>
    <w:p w14:paraId="54701CBC" w14:textId="0B7880F9" w:rsidR="009C6043" w:rsidRPr="009C6043" w:rsidRDefault="009C6043" w:rsidP="009C6043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Comments:_________________________________________________________________________________________________________________________________________________________________________</w:t>
      </w:r>
    </w:p>
    <w:p w14:paraId="070378F7" w14:textId="78821630" w:rsidR="009C6043" w:rsidRPr="00086B3C" w:rsidRDefault="009C6043" w:rsidP="009C6043">
      <w:pPr>
        <w:jc w:val="center"/>
        <w:rPr>
          <w:rFonts w:ascii="Comic Sans MS" w:hAnsi="Comic Sans MS"/>
          <w:b/>
          <w:bCs/>
          <w:sz w:val="38"/>
          <w:szCs w:val="32"/>
        </w:rPr>
      </w:pPr>
    </w:p>
    <w:sectPr w:rsidR="009C6043" w:rsidRPr="00086B3C" w:rsidSect="007C0BDF">
      <w:headerReference w:type="default" r:id="rId10"/>
      <w:footerReference w:type="default" r:id="rId11"/>
      <w:pgSz w:w="11907" w:h="16839" w:code="9"/>
      <w:pgMar w:top="556" w:right="720" w:bottom="720" w:left="720" w:header="450" w:footer="279" w:gutter="0"/>
      <w:pgNumType w:start="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140971" w14:textId="77777777" w:rsidR="009D15A2" w:rsidRDefault="009D15A2" w:rsidP="004C3F0E">
      <w:pPr>
        <w:spacing w:after="0" w:line="240" w:lineRule="auto"/>
      </w:pPr>
      <w:r>
        <w:separator/>
      </w:r>
    </w:p>
  </w:endnote>
  <w:endnote w:type="continuationSeparator" w:id="0">
    <w:p w14:paraId="0AA01804" w14:textId="77777777" w:rsidR="009D15A2" w:rsidRDefault="009D15A2" w:rsidP="004C3F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assoon Infant Std">
    <w:altName w:val="Malgun Gothic"/>
    <w:panose1 w:val="020B0604020202020204"/>
    <w:charset w:val="00"/>
    <w:family w:val="swiss"/>
    <w:notTrueType/>
    <w:pitch w:val="variable"/>
    <w:sig w:usb0="00000003" w:usb1="5000204A" w:usb2="00000000" w:usb3="00000000" w:csb0="00000001" w:csb1="00000000"/>
  </w:font>
  <w:font w:name="SassoonInfantStd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BCE611" w14:textId="77777777" w:rsidR="00931AFF" w:rsidRDefault="00931AFF" w:rsidP="00C17DE7">
    <w:pPr>
      <w:pStyle w:val="Footer"/>
      <w:tabs>
        <w:tab w:val="center" w:pos="5233"/>
        <w:tab w:val="left" w:pos="9291"/>
      </w:tabs>
    </w:pPr>
    <w:r>
      <w:t xml:space="preserve">  ___________________________________________________________</w:t>
    </w:r>
    <w:r w:rsidR="00B261B8">
      <w:t>___</w:t>
    </w:r>
    <w:r w:rsidR="003264F7">
      <w:t>_______________</w:t>
    </w:r>
    <w:r w:rsidR="007C0BDF">
      <w:t>________</w:t>
    </w:r>
    <w:r w:rsidR="007F3EF4">
      <w:t>__________</w:t>
    </w:r>
  </w:p>
  <w:p w14:paraId="51D2DC30" w14:textId="4A790A71" w:rsidR="0052503C" w:rsidRDefault="007B6310" w:rsidP="00B261B8">
    <w:pPr>
      <w:pStyle w:val="Footer"/>
      <w:tabs>
        <w:tab w:val="center" w:pos="5233"/>
        <w:tab w:val="left" w:pos="9291"/>
      </w:tabs>
    </w:pPr>
    <w:r>
      <w:t>Sc</w:t>
    </w:r>
    <w:r w:rsidR="001852AB">
      <w:t xml:space="preserve"> </w:t>
    </w:r>
    <w:r w:rsidR="008726C0">
      <w:t xml:space="preserve">– </w:t>
    </w:r>
    <w:proofErr w:type="spellStart"/>
    <w:proofErr w:type="gramStart"/>
    <w:r w:rsidR="008726C0">
      <w:t>Yr</w:t>
    </w:r>
    <w:proofErr w:type="spellEnd"/>
    <w:r w:rsidR="008726C0">
      <w:t xml:space="preserve"> </w:t>
    </w:r>
    <w:r w:rsidR="00CE6D0B">
      <w:t xml:space="preserve"> </w:t>
    </w:r>
    <w:r w:rsidR="009C6043">
      <w:t>II</w:t>
    </w:r>
    <w:proofErr w:type="gramEnd"/>
    <w:r w:rsidR="00CE6D0B" w:rsidRPr="00AE5769">
      <w:t xml:space="preserve">       </w:t>
    </w:r>
    <w:r w:rsidR="007C0BDF">
      <w:t xml:space="preserve">                                          </w:t>
    </w:r>
    <w:r w:rsidR="0072751D">
      <w:t xml:space="preserve"> </w:t>
    </w:r>
    <w:r w:rsidR="007F5BFC">
      <w:t xml:space="preserve"> </w:t>
    </w:r>
    <w:r w:rsidR="009C6043">
      <w:t xml:space="preserve">                      </w:t>
    </w:r>
    <w:r w:rsidR="00086B3C">
      <w:t xml:space="preserve">    </w:t>
    </w:r>
    <w:r w:rsidR="00394D17">
      <w:t xml:space="preserve"> </w:t>
    </w:r>
    <w:r w:rsidR="009C6043">
      <w:t xml:space="preserve">Project 1                                                                </w:t>
    </w:r>
    <w:r w:rsidR="00C9639F">
      <w:t>Grace Miranda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D387B4" w14:textId="77777777" w:rsidR="009D15A2" w:rsidRDefault="009D15A2" w:rsidP="004C3F0E">
      <w:pPr>
        <w:spacing w:after="0" w:line="240" w:lineRule="auto"/>
      </w:pPr>
      <w:r>
        <w:separator/>
      </w:r>
    </w:p>
  </w:footnote>
  <w:footnote w:type="continuationSeparator" w:id="0">
    <w:p w14:paraId="771EA2F6" w14:textId="77777777" w:rsidR="009D15A2" w:rsidRDefault="009D15A2" w:rsidP="004C3F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507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26"/>
      <w:gridCol w:w="5026"/>
      <w:gridCol w:w="5026"/>
    </w:tblGrid>
    <w:tr w:rsidR="00FB0CB3" w14:paraId="71AEF963" w14:textId="77777777" w:rsidTr="007F3EF4">
      <w:trPr>
        <w:trHeight w:val="1139"/>
      </w:trPr>
      <w:tc>
        <w:tcPr>
          <w:tcW w:w="5026" w:type="dxa"/>
        </w:tcPr>
        <w:p w14:paraId="6440A6F9" w14:textId="77777777" w:rsidR="00FB0CB3" w:rsidRPr="00AA3070" w:rsidRDefault="00FB0CB3" w:rsidP="00FB0CB3">
          <w:pPr>
            <w:pStyle w:val="Header"/>
            <w:tabs>
              <w:tab w:val="clear" w:pos="9360"/>
              <w:tab w:val="right" w:pos="10440"/>
            </w:tabs>
            <w:jc w:val="both"/>
            <w:rPr>
              <w:color w:val="808080" w:themeColor="background1" w:themeShade="80"/>
            </w:rPr>
          </w:pPr>
          <w:r>
            <w:rPr>
              <w:color w:val="A6A6A6" w:themeColor="background1" w:themeShade="A6"/>
            </w:rPr>
            <w:br/>
          </w:r>
          <w:r>
            <w:rPr>
              <w:color w:val="A6A6A6" w:themeColor="background1" w:themeShade="A6"/>
            </w:rPr>
            <w:br/>
          </w:r>
          <w:r w:rsidRPr="00AA3070">
            <w:rPr>
              <w:color w:val="808080" w:themeColor="background1" w:themeShade="80"/>
            </w:rPr>
            <w:t>Term:</w:t>
          </w:r>
          <w:r w:rsidR="0067145F" w:rsidRPr="00AA3070">
            <w:rPr>
              <w:color w:val="808080" w:themeColor="background1" w:themeShade="80"/>
            </w:rPr>
            <w:t xml:space="preserve"> I</w:t>
          </w:r>
          <w:r w:rsidR="00CE0807">
            <w:rPr>
              <w:color w:val="808080" w:themeColor="background1" w:themeShade="80"/>
            </w:rPr>
            <w:t>I</w:t>
          </w:r>
        </w:p>
        <w:p w14:paraId="1F528077" w14:textId="3DBEF9BD" w:rsidR="00FB0CB3" w:rsidRDefault="00FB0CB3" w:rsidP="006146D7">
          <w:pPr>
            <w:pStyle w:val="Header"/>
            <w:tabs>
              <w:tab w:val="clear" w:pos="9360"/>
              <w:tab w:val="right" w:pos="10440"/>
            </w:tabs>
            <w:jc w:val="both"/>
            <w:rPr>
              <w:color w:val="A6A6A6" w:themeColor="background1" w:themeShade="A6"/>
            </w:rPr>
          </w:pPr>
          <w:r w:rsidRPr="00AA3070">
            <w:rPr>
              <w:color w:val="808080" w:themeColor="background1" w:themeShade="80"/>
            </w:rPr>
            <w:t xml:space="preserve">Session </w:t>
          </w:r>
          <w:r w:rsidR="009C6043">
            <w:rPr>
              <w:color w:val="808080" w:themeColor="background1" w:themeShade="80"/>
            </w:rPr>
            <w:t>2023-2024</w:t>
          </w:r>
        </w:p>
      </w:tc>
      <w:tc>
        <w:tcPr>
          <w:tcW w:w="5026" w:type="dxa"/>
        </w:tcPr>
        <w:p w14:paraId="3B171F2F" w14:textId="77777777" w:rsidR="007C0BDF" w:rsidRDefault="004C2180" w:rsidP="007C0BDF">
          <w:r>
            <w:rPr>
              <w:noProof/>
              <w:color w:val="A6A6A6" w:themeColor="background1" w:themeShade="A6"/>
            </w:rPr>
            <w:drawing>
              <wp:anchor distT="0" distB="0" distL="114300" distR="114300" simplePos="0" relativeHeight="251658240" behindDoc="0" locked="0" layoutInCell="1" allowOverlap="1" wp14:anchorId="746F7F32" wp14:editId="746F9AC5">
                <wp:simplePos x="0" y="0"/>
                <wp:positionH relativeFrom="column">
                  <wp:posOffset>-891540</wp:posOffset>
                </wp:positionH>
                <wp:positionV relativeFrom="paragraph">
                  <wp:posOffset>58420</wp:posOffset>
                </wp:positionV>
                <wp:extent cx="1511300" cy="722645"/>
                <wp:effectExtent l="0" t="0" r="0" b="1270"/>
                <wp:wrapNone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TNG Logo.jpe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1300" cy="7226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011432A2" w14:textId="77777777" w:rsidR="007C0BDF" w:rsidRDefault="007C0BDF" w:rsidP="007C0BDF"/>
        <w:p w14:paraId="7EE71B2F" w14:textId="77777777" w:rsidR="007C0BDF" w:rsidRDefault="007C0BDF" w:rsidP="007C0BDF">
          <w:r>
            <w:t xml:space="preserve">                            </w:t>
          </w:r>
          <w:r w:rsidR="001F2999">
            <w:t xml:space="preserve">  </w:t>
          </w:r>
          <w:r>
            <w:t xml:space="preserve">   Name: _______________________</w:t>
          </w:r>
        </w:p>
        <w:p w14:paraId="030ACBF8" w14:textId="77777777" w:rsidR="007C0BDF" w:rsidRDefault="007C0BDF" w:rsidP="007C0BDF">
          <w:r>
            <w:t xml:space="preserve">                               Date: ________________________</w:t>
          </w:r>
        </w:p>
        <w:p w14:paraId="503FABB4" w14:textId="77777777" w:rsidR="00FB0CB3" w:rsidRPr="007C0BDF" w:rsidRDefault="00FB0CB3" w:rsidP="007C0BDF"/>
      </w:tc>
      <w:tc>
        <w:tcPr>
          <w:tcW w:w="5026" w:type="dxa"/>
        </w:tcPr>
        <w:p w14:paraId="35AB0497" w14:textId="77777777" w:rsidR="00FB0CB3" w:rsidRDefault="00FB0CB3" w:rsidP="00FB0CB3">
          <w:pPr>
            <w:pStyle w:val="Header"/>
            <w:tabs>
              <w:tab w:val="clear" w:pos="9360"/>
              <w:tab w:val="right" w:pos="10440"/>
            </w:tabs>
            <w:jc w:val="right"/>
            <w:rPr>
              <w:color w:val="A6A6A6" w:themeColor="background1" w:themeShade="A6"/>
            </w:rPr>
          </w:pPr>
        </w:p>
        <w:p w14:paraId="7CDBEA6C" w14:textId="77777777" w:rsidR="00FB0CB3" w:rsidRDefault="00FB0CB3" w:rsidP="00FB0CB3">
          <w:pPr>
            <w:pStyle w:val="Header"/>
            <w:tabs>
              <w:tab w:val="clear" w:pos="9360"/>
              <w:tab w:val="right" w:pos="10440"/>
            </w:tabs>
            <w:jc w:val="right"/>
            <w:rPr>
              <w:color w:val="A6A6A6" w:themeColor="background1" w:themeShade="A6"/>
            </w:rPr>
          </w:pPr>
        </w:p>
        <w:p w14:paraId="1BBD1BB6" w14:textId="77777777" w:rsidR="00FB0CB3" w:rsidRPr="00AA3070" w:rsidRDefault="001C0ADB" w:rsidP="00FB0CB3">
          <w:pPr>
            <w:pStyle w:val="Header"/>
            <w:tabs>
              <w:tab w:val="clear" w:pos="9360"/>
              <w:tab w:val="right" w:pos="10440"/>
            </w:tabs>
            <w:jc w:val="right"/>
            <w:rPr>
              <w:color w:val="808080" w:themeColor="background1" w:themeShade="80"/>
            </w:rPr>
          </w:pPr>
          <w:r w:rsidRPr="00AA3070">
            <w:rPr>
              <w:color w:val="808080" w:themeColor="background1" w:themeShade="80"/>
            </w:rPr>
            <w:t>Name: _______________</w:t>
          </w:r>
        </w:p>
        <w:p w14:paraId="40DCCCF0" w14:textId="77777777" w:rsidR="001C0ADB" w:rsidRDefault="001C0ADB" w:rsidP="00FB0CB3">
          <w:pPr>
            <w:pStyle w:val="Header"/>
            <w:tabs>
              <w:tab w:val="clear" w:pos="9360"/>
              <w:tab w:val="right" w:pos="10440"/>
            </w:tabs>
            <w:jc w:val="right"/>
            <w:rPr>
              <w:color w:val="A6A6A6" w:themeColor="background1" w:themeShade="A6"/>
            </w:rPr>
          </w:pPr>
          <w:r w:rsidRPr="00AA3070">
            <w:rPr>
              <w:color w:val="808080" w:themeColor="background1" w:themeShade="80"/>
            </w:rPr>
            <w:t>Date: _______________</w:t>
          </w:r>
        </w:p>
      </w:tc>
    </w:tr>
  </w:tbl>
  <w:p w14:paraId="60A241E0" w14:textId="77777777" w:rsidR="00AC77EE" w:rsidRPr="007D42A6" w:rsidRDefault="0060491F">
    <w:r>
      <w:rPr>
        <w:color w:val="A6A6A6" w:themeColor="background1" w:themeShade="A6"/>
      </w:rPr>
      <w:t>_________</w:t>
    </w:r>
    <w:r w:rsidR="007D42A6" w:rsidRPr="007D42A6">
      <w:rPr>
        <w:color w:val="A6A6A6" w:themeColor="background1" w:themeShade="A6"/>
      </w:rPr>
      <w:t>_____________________________________________________</w:t>
    </w:r>
    <w:r w:rsidR="007C0BDF">
      <w:rPr>
        <w:color w:val="A6A6A6" w:themeColor="background1" w:themeShade="A6"/>
      </w:rPr>
      <w:t>___________________</w:t>
    </w:r>
    <w:r w:rsidR="00B261B8">
      <w:rPr>
        <w:color w:val="A6A6A6" w:themeColor="background1" w:themeShade="A6"/>
      </w:rPr>
      <w:t>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B47322"/>
    <w:multiLevelType w:val="hybridMultilevel"/>
    <w:tmpl w:val="99FE3A82"/>
    <w:lvl w:ilvl="0" w:tplc="F6ACBC70">
      <w:numFmt w:val="decimal"/>
      <w:lvlText w:val="%1"/>
      <w:lvlJc w:val="left"/>
      <w:pPr>
        <w:ind w:left="2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66" w:hanging="360"/>
      </w:pPr>
    </w:lvl>
    <w:lvl w:ilvl="2" w:tplc="0409001B" w:tentative="1">
      <w:start w:val="1"/>
      <w:numFmt w:val="lowerRoman"/>
      <w:lvlText w:val="%3."/>
      <w:lvlJc w:val="right"/>
      <w:pPr>
        <w:ind w:left="1686" w:hanging="180"/>
      </w:pPr>
    </w:lvl>
    <w:lvl w:ilvl="3" w:tplc="0409000F" w:tentative="1">
      <w:start w:val="1"/>
      <w:numFmt w:val="decimal"/>
      <w:lvlText w:val="%4."/>
      <w:lvlJc w:val="left"/>
      <w:pPr>
        <w:ind w:left="2406" w:hanging="360"/>
      </w:pPr>
    </w:lvl>
    <w:lvl w:ilvl="4" w:tplc="04090019" w:tentative="1">
      <w:start w:val="1"/>
      <w:numFmt w:val="lowerLetter"/>
      <w:lvlText w:val="%5."/>
      <w:lvlJc w:val="left"/>
      <w:pPr>
        <w:ind w:left="3126" w:hanging="360"/>
      </w:pPr>
    </w:lvl>
    <w:lvl w:ilvl="5" w:tplc="0409001B" w:tentative="1">
      <w:start w:val="1"/>
      <w:numFmt w:val="lowerRoman"/>
      <w:lvlText w:val="%6."/>
      <w:lvlJc w:val="right"/>
      <w:pPr>
        <w:ind w:left="3846" w:hanging="180"/>
      </w:pPr>
    </w:lvl>
    <w:lvl w:ilvl="6" w:tplc="0409000F" w:tentative="1">
      <w:start w:val="1"/>
      <w:numFmt w:val="decimal"/>
      <w:lvlText w:val="%7."/>
      <w:lvlJc w:val="left"/>
      <w:pPr>
        <w:ind w:left="4566" w:hanging="360"/>
      </w:pPr>
    </w:lvl>
    <w:lvl w:ilvl="7" w:tplc="04090019" w:tentative="1">
      <w:start w:val="1"/>
      <w:numFmt w:val="lowerLetter"/>
      <w:lvlText w:val="%8."/>
      <w:lvlJc w:val="left"/>
      <w:pPr>
        <w:ind w:left="5286" w:hanging="360"/>
      </w:pPr>
    </w:lvl>
    <w:lvl w:ilvl="8" w:tplc="0409001B" w:tentative="1">
      <w:start w:val="1"/>
      <w:numFmt w:val="lowerRoman"/>
      <w:lvlText w:val="%9."/>
      <w:lvlJc w:val="right"/>
      <w:pPr>
        <w:ind w:left="6006" w:hanging="180"/>
      </w:pPr>
    </w:lvl>
  </w:abstractNum>
  <w:abstractNum w:abstractNumId="2" w15:restartNumberingAfterBreak="0">
    <w:nsid w:val="0B7D7C8F"/>
    <w:multiLevelType w:val="hybridMultilevel"/>
    <w:tmpl w:val="2DF21F32"/>
    <w:lvl w:ilvl="0" w:tplc="3E7434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36CA1"/>
    <w:multiLevelType w:val="hybridMultilevel"/>
    <w:tmpl w:val="96B65A94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8B613E"/>
    <w:multiLevelType w:val="hybridMultilevel"/>
    <w:tmpl w:val="865E549A"/>
    <w:lvl w:ilvl="0" w:tplc="E95626EA">
      <w:start w:val="1"/>
      <w:numFmt w:val="decimal"/>
      <w:lvlText w:val="%1"/>
      <w:lvlJc w:val="left"/>
      <w:pPr>
        <w:ind w:left="360" w:hanging="360"/>
      </w:pPr>
      <w:rPr>
        <w:b/>
      </w:rPr>
    </w:lvl>
    <w:lvl w:ilvl="1" w:tplc="40090019">
      <w:start w:val="1"/>
      <w:numFmt w:val="lowerLetter"/>
      <w:lvlText w:val="%2."/>
      <w:lvlJc w:val="left"/>
      <w:pPr>
        <w:ind w:left="1080" w:hanging="360"/>
      </w:pPr>
    </w:lvl>
    <w:lvl w:ilvl="2" w:tplc="4009001B">
      <w:start w:val="1"/>
      <w:numFmt w:val="lowerRoman"/>
      <w:lvlText w:val="%3."/>
      <w:lvlJc w:val="right"/>
      <w:pPr>
        <w:ind w:left="1800" w:hanging="180"/>
      </w:pPr>
    </w:lvl>
    <w:lvl w:ilvl="3" w:tplc="4009000F">
      <w:start w:val="1"/>
      <w:numFmt w:val="decimal"/>
      <w:lvlText w:val="%4."/>
      <w:lvlJc w:val="left"/>
      <w:pPr>
        <w:ind w:left="2520" w:hanging="360"/>
      </w:pPr>
    </w:lvl>
    <w:lvl w:ilvl="4" w:tplc="40090019">
      <w:start w:val="1"/>
      <w:numFmt w:val="lowerLetter"/>
      <w:lvlText w:val="%5."/>
      <w:lvlJc w:val="left"/>
      <w:pPr>
        <w:ind w:left="3240" w:hanging="360"/>
      </w:pPr>
    </w:lvl>
    <w:lvl w:ilvl="5" w:tplc="4009001B">
      <w:start w:val="1"/>
      <w:numFmt w:val="lowerRoman"/>
      <w:lvlText w:val="%6."/>
      <w:lvlJc w:val="right"/>
      <w:pPr>
        <w:ind w:left="3960" w:hanging="180"/>
      </w:pPr>
    </w:lvl>
    <w:lvl w:ilvl="6" w:tplc="4009000F">
      <w:start w:val="1"/>
      <w:numFmt w:val="decimal"/>
      <w:lvlText w:val="%7."/>
      <w:lvlJc w:val="left"/>
      <w:pPr>
        <w:ind w:left="4680" w:hanging="360"/>
      </w:pPr>
    </w:lvl>
    <w:lvl w:ilvl="7" w:tplc="40090019">
      <w:start w:val="1"/>
      <w:numFmt w:val="lowerLetter"/>
      <w:lvlText w:val="%8."/>
      <w:lvlJc w:val="left"/>
      <w:pPr>
        <w:ind w:left="5400" w:hanging="360"/>
      </w:pPr>
    </w:lvl>
    <w:lvl w:ilvl="8" w:tplc="40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1C1C51"/>
    <w:multiLevelType w:val="hybridMultilevel"/>
    <w:tmpl w:val="8B12C8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A21A6C"/>
    <w:multiLevelType w:val="hybridMultilevel"/>
    <w:tmpl w:val="6A2CB92A"/>
    <w:lvl w:ilvl="0" w:tplc="F24ABD6C">
      <w:start w:val="1"/>
      <w:numFmt w:val="decimal"/>
      <w:lvlText w:val="%1.)"/>
      <w:lvlJc w:val="left"/>
      <w:pPr>
        <w:tabs>
          <w:tab w:val="num" w:pos="918"/>
        </w:tabs>
        <w:ind w:left="918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ADD341A"/>
    <w:multiLevelType w:val="hybridMultilevel"/>
    <w:tmpl w:val="18DE6BD0"/>
    <w:lvl w:ilvl="0" w:tplc="020CD4E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C80A0E"/>
    <w:multiLevelType w:val="hybridMultilevel"/>
    <w:tmpl w:val="29ACF8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CD2ECB"/>
    <w:multiLevelType w:val="hybridMultilevel"/>
    <w:tmpl w:val="1C5AEE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90235C"/>
    <w:multiLevelType w:val="hybridMultilevel"/>
    <w:tmpl w:val="FFF4B92E"/>
    <w:lvl w:ilvl="0" w:tplc="0A3036F6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11" w15:restartNumberingAfterBreak="0">
    <w:nsid w:val="303D4778"/>
    <w:multiLevelType w:val="hybridMultilevel"/>
    <w:tmpl w:val="A64C1B9E"/>
    <w:lvl w:ilvl="0" w:tplc="3118C3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DC73AB"/>
    <w:multiLevelType w:val="hybridMultilevel"/>
    <w:tmpl w:val="5BE85D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C20E29"/>
    <w:multiLevelType w:val="hybridMultilevel"/>
    <w:tmpl w:val="551A5E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0A4F08"/>
    <w:multiLevelType w:val="hybridMultilevel"/>
    <w:tmpl w:val="5470CD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E54436"/>
    <w:multiLevelType w:val="hybridMultilevel"/>
    <w:tmpl w:val="4A96D4D8"/>
    <w:lvl w:ilvl="0" w:tplc="689EEF84">
      <w:start w:val="40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A641433"/>
    <w:multiLevelType w:val="hybridMultilevel"/>
    <w:tmpl w:val="94C862E4"/>
    <w:lvl w:ilvl="0" w:tplc="343AF6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A030F7"/>
    <w:multiLevelType w:val="hybridMultilevel"/>
    <w:tmpl w:val="0CD82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611587"/>
    <w:multiLevelType w:val="hybridMultilevel"/>
    <w:tmpl w:val="01B48E64"/>
    <w:lvl w:ilvl="0" w:tplc="BF06DE7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2925CE"/>
    <w:multiLevelType w:val="hybridMultilevel"/>
    <w:tmpl w:val="A72CB9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6248C2"/>
    <w:multiLevelType w:val="hybridMultilevel"/>
    <w:tmpl w:val="546E5A64"/>
    <w:lvl w:ilvl="0" w:tplc="5F70A17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800022"/>
    <w:multiLevelType w:val="hybridMultilevel"/>
    <w:tmpl w:val="BF70E0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BD75A2"/>
    <w:multiLevelType w:val="hybridMultilevel"/>
    <w:tmpl w:val="DD0EF24A"/>
    <w:lvl w:ilvl="0" w:tplc="20769AB6">
      <w:start w:val="4"/>
      <w:numFmt w:val="bullet"/>
      <w:lvlText w:val="-"/>
      <w:lvlJc w:val="left"/>
      <w:pPr>
        <w:ind w:left="1200" w:hanging="360"/>
      </w:pPr>
      <w:rPr>
        <w:rFonts w:ascii="Comic Sans MS" w:eastAsiaTheme="minorHAnsi" w:hAnsi="Comic Sans MS" w:cs="Helvetica" w:hint="default"/>
        <w:w w:val="97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3" w15:restartNumberingAfterBreak="0">
    <w:nsid w:val="65E30473"/>
    <w:multiLevelType w:val="hybridMultilevel"/>
    <w:tmpl w:val="1FB604AA"/>
    <w:lvl w:ilvl="0" w:tplc="7F263FBA">
      <w:start w:val="20"/>
      <w:numFmt w:val="decimal"/>
      <w:lvlText w:val="%1"/>
      <w:lvlJc w:val="left"/>
      <w:pPr>
        <w:ind w:left="2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66" w:hanging="360"/>
      </w:pPr>
    </w:lvl>
    <w:lvl w:ilvl="2" w:tplc="0409001B" w:tentative="1">
      <w:start w:val="1"/>
      <w:numFmt w:val="lowerRoman"/>
      <w:lvlText w:val="%3."/>
      <w:lvlJc w:val="right"/>
      <w:pPr>
        <w:ind w:left="1686" w:hanging="180"/>
      </w:pPr>
    </w:lvl>
    <w:lvl w:ilvl="3" w:tplc="0409000F" w:tentative="1">
      <w:start w:val="1"/>
      <w:numFmt w:val="decimal"/>
      <w:lvlText w:val="%4."/>
      <w:lvlJc w:val="left"/>
      <w:pPr>
        <w:ind w:left="2406" w:hanging="360"/>
      </w:pPr>
    </w:lvl>
    <w:lvl w:ilvl="4" w:tplc="04090019" w:tentative="1">
      <w:start w:val="1"/>
      <w:numFmt w:val="lowerLetter"/>
      <w:lvlText w:val="%5."/>
      <w:lvlJc w:val="left"/>
      <w:pPr>
        <w:ind w:left="3126" w:hanging="360"/>
      </w:pPr>
    </w:lvl>
    <w:lvl w:ilvl="5" w:tplc="0409001B" w:tentative="1">
      <w:start w:val="1"/>
      <w:numFmt w:val="lowerRoman"/>
      <w:lvlText w:val="%6."/>
      <w:lvlJc w:val="right"/>
      <w:pPr>
        <w:ind w:left="3846" w:hanging="180"/>
      </w:pPr>
    </w:lvl>
    <w:lvl w:ilvl="6" w:tplc="0409000F" w:tentative="1">
      <w:start w:val="1"/>
      <w:numFmt w:val="decimal"/>
      <w:lvlText w:val="%7."/>
      <w:lvlJc w:val="left"/>
      <w:pPr>
        <w:ind w:left="4566" w:hanging="360"/>
      </w:pPr>
    </w:lvl>
    <w:lvl w:ilvl="7" w:tplc="04090019" w:tentative="1">
      <w:start w:val="1"/>
      <w:numFmt w:val="lowerLetter"/>
      <w:lvlText w:val="%8."/>
      <w:lvlJc w:val="left"/>
      <w:pPr>
        <w:ind w:left="5286" w:hanging="360"/>
      </w:pPr>
    </w:lvl>
    <w:lvl w:ilvl="8" w:tplc="0409001B" w:tentative="1">
      <w:start w:val="1"/>
      <w:numFmt w:val="lowerRoman"/>
      <w:lvlText w:val="%9."/>
      <w:lvlJc w:val="right"/>
      <w:pPr>
        <w:ind w:left="6006" w:hanging="180"/>
      </w:pPr>
    </w:lvl>
  </w:abstractNum>
  <w:abstractNum w:abstractNumId="24" w15:restartNumberingAfterBreak="0">
    <w:nsid w:val="6ED24F03"/>
    <w:multiLevelType w:val="hybridMultilevel"/>
    <w:tmpl w:val="CA408DF2"/>
    <w:lvl w:ilvl="0" w:tplc="5E42601E">
      <w:start w:val="4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073E69"/>
    <w:multiLevelType w:val="hybridMultilevel"/>
    <w:tmpl w:val="686A2FA2"/>
    <w:lvl w:ilvl="0" w:tplc="FEB2C094">
      <w:start w:val="1"/>
      <w:numFmt w:val="upperRoman"/>
      <w:lvlText w:val="%1."/>
      <w:lvlJc w:val="left"/>
      <w:pPr>
        <w:ind w:left="740" w:hanging="720"/>
      </w:pPr>
      <w:rPr>
        <w:rFonts w:eastAsiaTheme="minorEastAsia" w:cstheme="minorBidi" w:hint="default"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100" w:hanging="360"/>
      </w:pPr>
    </w:lvl>
    <w:lvl w:ilvl="2" w:tplc="0409001B" w:tentative="1">
      <w:start w:val="1"/>
      <w:numFmt w:val="lowerRoman"/>
      <w:lvlText w:val="%3."/>
      <w:lvlJc w:val="right"/>
      <w:pPr>
        <w:ind w:left="1820" w:hanging="180"/>
      </w:pPr>
    </w:lvl>
    <w:lvl w:ilvl="3" w:tplc="0409000F" w:tentative="1">
      <w:start w:val="1"/>
      <w:numFmt w:val="decimal"/>
      <w:lvlText w:val="%4."/>
      <w:lvlJc w:val="left"/>
      <w:pPr>
        <w:ind w:left="2540" w:hanging="360"/>
      </w:pPr>
    </w:lvl>
    <w:lvl w:ilvl="4" w:tplc="04090019" w:tentative="1">
      <w:start w:val="1"/>
      <w:numFmt w:val="lowerLetter"/>
      <w:lvlText w:val="%5."/>
      <w:lvlJc w:val="left"/>
      <w:pPr>
        <w:ind w:left="3260" w:hanging="360"/>
      </w:pPr>
    </w:lvl>
    <w:lvl w:ilvl="5" w:tplc="0409001B" w:tentative="1">
      <w:start w:val="1"/>
      <w:numFmt w:val="lowerRoman"/>
      <w:lvlText w:val="%6."/>
      <w:lvlJc w:val="right"/>
      <w:pPr>
        <w:ind w:left="3980" w:hanging="180"/>
      </w:pPr>
    </w:lvl>
    <w:lvl w:ilvl="6" w:tplc="0409000F" w:tentative="1">
      <w:start w:val="1"/>
      <w:numFmt w:val="decimal"/>
      <w:lvlText w:val="%7."/>
      <w:lvlJc w:val="left"/>
      <w:pPr>
        <w:ind w:left="4700" w:hanging="360"/>
      </w:pPr>
    </w:lvl>
    <w:lvl w:ilvl="7" w:tplc="04090019" w:tentative="1">
      <w:start w:val="1"/>
      <w:numFmt w:val="lowerLetter"/>
      <w:lvlText w:val="%8."/>
      <w:lvlJc w:val="left"/>
      <w:pPr>
        <w:ind w:left="5420" w:hanging="360"/>
      </w:pPr>
    </w:lvl>
    <w:lvl w:ilvl="8" w:tplc="04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6" w15:restartNumberingAfterBreak="0">
    <w:nsid w:val="7D002D50"/>
    <w:multiLevelType w:val="hybridMultilevel"/>
    <w:tmpl w:val="B628C6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15"/>
  </w:num>
  <w:num w:numId="4">
    <w:abstractNumId w:val="23"/>
  </w:num>
  <w:num w:numId="5">
    <w:abstractNumId w:val="3"/>
  </w:num>
  <w:num w:numId="6">
    <w:abstractNumId w:val="7"/>
  </w:num>
  <w:num w:numId="7">
    <w:abstractNumId w:val="5"/>
  </w:num>
  <w:num w:numId="8">
    <w:abstractNumId w:val="24"/>
  </w:num>
  <w:num w:numId="9">
    <w:abstractNumId w:val="22"/>
  </w:num>
  <w:num w:numId="10">
    <w:abstractNumId w:val="17"/>
  </w:num>
  <w:num w:numId="11">
    <w:abstractNumId w:val="26"/>
  </w:num>
  <w:num w:numId="12">
    <w:abstractNumId w:val="9"/>
  </w:num>
  <w:num w:numId="13">
    <w:abstractNumId w:val="0"/>
  </w:num>
  <w:num w:numId="14">
    <w:abstractNumId w:val="12"/>
  </w:num>
  <w:num w:numId="15">
    <w:abstractNumId w:val="8"/>
  </w:num>
  <w:num w:numId="16">
    <w:abstractNumId w:val="19"/>
  </w:num>
  <w:num w:numId="17">
    <w:abstractNumId w:val="20"/>
  </w:num>
  <w:num w:numId="18">
    <w:abstractNumId w:val="14"/>
  </w:num>
  <w:num w:numId="19">
    <w:abstractNumId w:val="21"/>
  </w:num>
  <w:num w:numId="20">
    <w:abstractNumId w:val="18"/>
  </w:num>
  <w:num w:numId="21">
    <w:abstractNumId w:val="25"/>
  </w:num>
  <w:num w:numId="22">
    <w:abstractNumId w:val="13"/>
  </w:num>
  <w:num w:numId="23">
    <w:abstractNumId w:val="16"/>
  </w:num>
  <w:num w:numId="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0"/>
  </w:num>
  <w:num w:numId="26">
    <w:abstractNumId w:val="2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6"/>
  <w:hideSpellingErrors/>
  <w:hideGrammaticalError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B3C"/>
    <w:rsid w:val="00002A56"/>
    <w:rsid w:val="00002EE9"/>
    <w:rsid w:val="00037C44"/>
    <w:rsid w:val="00040D46"/>
    <w:rsid w:val="00086B3C"/>
    <w:rsid w:val="0009068C"/>
    <w:rsid w:val="00090D07"/>
    <w:rsid w:val="000D04CF"/>
    <w:rsid w:val="000D2954"/>
    <w:rsid w:val="000E4F2C"/>
    <w:rsid w:val="000F0D25"/>
    <w:rsid w:val="00100F2E"/>
    <w:rsid w:val="001012A0"/>
    <w:rsid w:val="0011114E"/>
    <w:rsid w:val="00114975"/>
    <w:rsid w:val="0012070C"/>
    <w:rsid w:val="001305AE"/>
    <w:rsid w:val="00137EDC"/>
    <w:rsid w:val="00141F40"/>
    <w:rsid w:val="00147E4A"/>
    <w:rsid w:val="0016554F"/>
    <w:rsid w:val="00172AD3"/>
    <w:rsid w:val="00176D53"/>
    <w:rsid w:val="001852AB"/>
    <w:rsid w:val="00187A3F"/>
    <w:rsid w:val="001919C3"/>
    <w:rsid w:val="001A18EB"/>
    <w:rsid w:val="001C0ADB"/>
    <w:rsid w:val="001C423E"/>
    <w:rsid w:val="001D346B"/>
    <w:rsid w:val="001E254B"/>
    <w:rsid w:val="001E2E04"/>
    <w:rsid w:val="001E53E6"/>
    <w:rsid w:val="001E6922"/>
    <w:rsid w:val="001F2999"/>
    <w:rsid w:val="00210F03"/>
    <w:rsid w:val="00211EED"/>
    <w:rsid w:val="002121D4"/>
    <w:rsid w:val="002209F0"/>
    <w:rsid w:val="00237352"/>
    <w:rsid w:val="00246C4E"/>
    <w:rsid w:val="00251433"/>
    <w:rsid w:val="0025610C"/>
    <w:rsid w:val="00263C7F"/>
    <w:rsid w:val="00266C28"/>
    <w:rsid w:val="0027410A"/>
    <w:rsid w:val="0028171A"/>
    <w:rsid w:val="002902E8"/>
    <w:rsid w:val="002A0DAB"/>
    <w:rsid w:val="002A301B"/>
    <w:rsid w:val="002A704A"/>
    <w:rsid w:val="002B1FA4"/>
    <w:rsid w:val="002C5001"/>
    <w:rsid w:val="002C6032"/>
    <w:rsid w:val="002C7B52"/>
    <w:rsid w:val="002E3B3D"/>
    <w:rsid w:val="002F16CE"/>
    <w:rsid w:val="003047A3"/>
    <w:rsid w:val="00322F84"/>
    <w:rsid w:val="003264F7"/>
    <w:rsid w:val="003319E4"/>
    <w:rsid w:val="0034274E"/>
    <w:rsid w:val="00360358"/>
    <w:rsid w:val="0037692D"/>
    <w:rsid w:val="00385480"/>
    <w:rsid w:val="00394D17"/>
    <w:rsid w:val="003A020E"/>
    <w:rsid w:val="003A2985"/>
    <w:rsid w:val="003E2279"/>
    <w:rsid w:val="0044007D"/>
    <w:rsid w:val="00454352"/>
    <w:rsid w:val="00463B85"/>
    <w:rsid w:val="004801F5"/>
    <w:rsid w:val="00485BEC"/>
    <w:rsid w:val="004B651E"/>
    <w:rsid w:val="004C1FC8"/>
    <w:rsid w:val="004C2180"/>
    <w:rsid w:val="004C3F0E"/>
    <w:rsid w:val="004D3C3A"/>
    <w:rsid w:val="004D49D6"/>
    <w:rsid w:val="004F44F1"/>
    <w:rsid w:val="005026A0"/>
    <w:rsid w:val="005041AC"/>
    <w:rsid w:val="0052165A"/>
    <w:rsid w:val="00523C0A"/>
    <w:rsid w:val="0052503C"/>
    <w:rsid w:val="00526784"/>
    <w:rsid w:val="0053010D"/>
    <w:rsid w:val="00531CB5"/>
    <w:rsid w:val="00547ED9"/>
    <w:rsid w:val="00560B60"/>
    <w:rsid w:val="00565BCE"/>
    <w:rsid w:val="00595844"/>
    <w:rsid w:val="00596106"/>
    <w:rsid w:val="005C373F"/>
    <w:rsid w:val="005C3D52"/>
    <w:rsid w:val="005D56D3"/>
    <w:rsid w:val="005F171A"/>
    <w:rsid w:val="005F3BAC"/>
    <w:rsid w:val="005F5198"/>
    <w:rsid w:val="0060491F"/>
    <w:rsid w:val="00606665"/>
    <w:rsid w:val="006145D7"/>
    <w:rsid w:val="006146D7"/>
    <w:rsid w:val="00632468"/>
    <w:rsid w:val="00632C1B"/>
    <w:rsid w:val="006416A8"/>
    <w:rsid w:val="00650C93"/>
    <w:rsid w:val="00655D56"/>
    <w:rsid w:val="00655FF4"/>
    <w:rsid w:val="00656D7C"/>
    <w:rsid w:val="0067145F"/>
    <w:rsid w:val="00675662"/>
    <w:rsid w:val="006819EB"/>
    <w:rsid w:val="006846C7"/>
    <w:rsid w:val="00686684"/>
    <w:rsid w:val="00695060"/>
    <w:rsid w:val="00697078"/>
    <w:rsid w:val="006D509B"/>
    <w:rsid w:val="006E44D7"/>
    <w:rsid w:val="007047F9"/>
    <w:rsid w:val="007075D2"/>
    <w:rsid w:val="00715A58"/>
    <w:rsid w:val="0072751D"/>
    <w:rsid w:val="007312A4"/>
    <w:rsid w:val="00731B9A"/>
    <w:rsid w:val="00752064"/>
    <w:rsid w:val="007533A2"/>
    <w:rsid w:val="00754FB6"/>
    <w:rsid w:val="00767BDD"/>
    <w:rsid w:val="00776434"/>
    <w:rsid w:val="00784DD4"/>
    <w:rsid w:val="007A45BA"/>
    <w:rsid w:val="007B6310"/>
    <w:rsid w:val="007B6E45"/>
    <w:rsid w:val="007C0BDF"/>
    <w:rsid w:val="007C2254"/>
    <w:rsid w:val="007D42A6"/>
    <w:rsid w:val="007D5361"/>
    <w:rsid w:val="007E6037"/>
    <w:rsid w:val="007F16C9"/>
    <w:rsid w:val="007F3EF4"/>
    <w:rsid w:val="007F5BFC"/>
    <w:rsid w:val="00814CE3"/>
    <w:rsid w:val="00816899"/>
    <w:rsid w:val="008205BD"/>
    <w:rsid w:val="00822569"/>
    <w:rsid w:val="008245E6"/>
    <w:rsid w:val="008363AD"/>
    <w:rsid w:val="00842082"/>
    <w:rsid w:val="00846272"/>
    <w:rsid w:val="0085290A"/>
    <w:rsid w:val="0085622C"/>
    <w:rsid w:val="00861093"/>
    <w:rsid w:val="008726C0"/>
    <w:rsid w:val="0087448B"/>
    <w:rsid w:val="008825DE"/>
    <w:rsid w:val="00882BFE"/>
    <w:rsid w:val="00884F3A"/>
    <w:rsid w:val="00894882"/>
    <w:rsid w:val="008A7218"/>
    <w:rsid w:val="008B1A8D"/>
    <w:rsid w:val="008D25AF"/>
    <w:rsid w:val="008E50C7"/>
    <w:rsid w:val="008F3072"/>
    <w:rsid w:val="008F3654"/>
    <w:rsid w:val="008F3928"/>
    <w:rsid w:val="008F7314"/>
    <w:rsid w:val="00900911"/>
    <w:rsid w:val="00900AE9"/>
    <w:rsid w:val="00931AFF"/>
    <w:rsid w:val="0093493A"/>
    <w:rsid w:val="00943395"/>
    <w:rsid w:val="00946A83"/>
    <w:rsid w:val="009623ED"/>
    <w:rsid w:val="00964C0B"/>
    <w:rsid w:val="00975E4A"/>
    <w:rsid w:val="009940C9"/>
    <w:rsid w:val="009C02FD"/>
    <w:rsid w:val="009C1EC8"/>
    <w:rsid w:val="009C6043"/>
    <w:rsid w:val="009C738B"/>
    <w:rsid w:val="009D15A2"/>
    <w:rsid w:val="009D26C8"/>
    <w:rsid w:val="009D4447"/>
    <w:rsid w:val="009E2FE8"/>
    <w:rsid w:val="009E65AC"/>
    <w:rsid w:val="009F584B"/>
    <w:rsid w:val="00A14ED0"/>
    <w:rsid w:val="00A169FC"/>
    <w:rsid w:val="00A17963"/>
    <w:rsid w:val="00A346F3"/>
    <w:rsid w:val="00A65EC8"/>
    <w:rsid w:val="00A67044"/>
    <w:rsid w:val="00A97B65"/>
    <w:rsid w:val="00AA3070"/>
    <w:rsid w:val="00AB08F7"/>
    <w:rsid w:val="00AC35AE"/>
    <w:rsid w:val="00AC77EE"/>
    <w:rsid w:val="00AE5B56"/>
    <w:rsid w:val="00AF1687"/>
    <w:rsid w:val="00B17C04"/>
    <w:rsid w:val="00B22C14"/>
    <w:rsid w:val="00B261B8"/>
    <w:rsid w:val="00B3061D"/>
    <w:rsid w:val="00B34925"/>
    <w:rsid w:val="00B37E24"/>
    <w:rsid w:val="00B40622"/>
    <w:rsid w:val="00B514CE"/>
    <w:rsid w:val="00B75BB0"/>
    <w:rsid w:val="00B8372D"/>
    <w:rsid w:val="00B936C2"/>
    <w:rsid w:val="00B93882"/>
    <w:rsid w:val="00B93F8B"/>
    <w:rsid w:val="00BA1113"/>
    <w:rsid w:val="00BA1696"/>
    <w:rsid w:val="00BB21FA"/>
    <w:rsid w:val="00BB7F61"/>
    <w:rsid w:val="00BC12A2"/>
    <w:rsid w:val="00BE0FCC"/>
    <w:rsid w:val="00BF0C3F"/>
    <w:rsid w:val="00C02524"/>
    <w:rsid w:val="00C06515"/>
    <w:rsid w:val="00C17DE7"/>
    <w:rsid w:val="00C229DC"/>
    <w:rsid w:val="00C2749D"/>
    <w:rsid w:val="00C43EA5"/>
    <w:rsid w:val="00C44B0F"/>
    <w:rsid w:val="00C73F68"/>
    <w:rsid w:val="00C74B3F"/>
    <w:rsid w:val="00C83FF9"/>
    <w:rsid w:val="00C9639F"/>
    <w:rsid w:val="00CB10BC"/>
    <w:rsid w:val="00CC09ED"/>
    <w:rsid w:val="00CD1383"/>
    <w:rsid w:val="00CE0807"/>
    <w:rsid w:val="00CE6D0B"/>
    <w:rsid w:val="00D01AED"/>
    <w:rsid w:val="00D17BEB"/>
    <w:rsid w:val="00D22949"/>
    <w:rsid w:val="00D53E42"/>
    <w:rsid w:val="00D645A8"/>
    <w:rsid w:val="00D80442"/>
    <w:rsid w:val="00D93014"/>
    <w:rsid w:val="00D93DFA"/>
    <w:rsid w:val="00DA7C9D"/>
    <w:rsid w:val="00DB05D7"/>
    <w:rsid w:val="00DB63E1"/>
    <w:rsid w:val="00DC0684"/>
    <w:rsid w:val="00DC76FB"/>
    <w:rsid w:val="00DD73EC"/>
    <w:rsid w:val="00DE1601"/>
    <w:rsid w:val="00DF08D3"/>
    <w:rsid w:val="00DF6B35"/>
    <w:rsid w:val="00E00521"/>
    <w:rsid w:val="00E03967"/>
    <w:rsid w:val="00E11994"/>
    <w:rsid w:val="00E178CB"/>
    <w:rsid w:val="00E23648"/>
    <w:rsid w:val="00E33A4D"/>
    <w:rsid w:val="00E35A12"/>
    <w:rsid w:val="00E4706A"/>
    <w:rsid w:val="00E53318"/>
    <w:rsid w:val="00E564A5"/>
    <w:rsid w:val="00E56B88"/>
    <w:rsid w:val="00E63F4D"/>
    <w:rsid w:val="00E70748"/>
    <w:rsid w:val="00E95147"/>
    <w:rsid w:val="00EA06C9"/>
    <w:rsid w:val="00EA1866"/>
    <w:rsid w:val="00EB4795"/>
    <w:rsid w:val="00EC3E99"/>
    <w:rsid w:val="00EC60B8"/>
    <w:rsid w:val="00F06EE0"/>
    <w:rsid w:val="00F07045"/>
    <w:rsid w:val="00F306E8"/>
    <w:rsid w:val="00F31AEE"/>
    <w:rsid w:val="00F52D80"/>
    <w:rsid w:val="00F53B17"/>
    <w:rsid w:val="00F54431"/>
    <w:rsid w:val="00F65516"/>
    <w:rsid w:val="00F71B58"/>
    <w:rsid w:val="00F73FB1"/>
    <w:rsid w:val="00F7683D"/>
    <w:rsid w:val="00F93973"/>
    <w:rsid w:val="00FB0CB3"/>
    <w:rsid w:val="00FC6A68"/>
    <w:rsid w:val="00FE339D"/>
    <w:rsid w:val="00FF6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8D1F3E"/>
  <w15:docId w15:val="{2B783789-9B06-6B4E-9852-3B7635C86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61A0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3F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3F0E"/>
  </w:style>
  <w:style w:type="paragraph" w:styleId="Footer">
    <w:name w:val="footer"/>
    <w:basedOn w:val="Normal"/>
    <w:link w:val="FooterChar"/>
    <w:uiPriority w:val="99"/>
    <w:unhideWhenUsed/>
    <w:rsid w:val="004C3F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3F0E"/>
  </w:style>
  <w:style w:type="paragraph" w:styleId="BalloonText">
    <w:name w:val="Balloon Text"/>
    <w:basedOn w:val="Normal"/>
    <w:link w:val="BalloonTextChar"/>
    <w:uiPriority w:val="99"/>
    <w:semiHidden/>
    <w:unhideWhenUsed/>
    <w:rsid w:val="004C3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F0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FB0CB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53010D"/>
    <w:pPr>
      <w:ind w:left="720"/>
      <w:contextualSpacing/>
    </w:pPr>
  </w:style>
  <w:style w:type="paragraph" w:styleId="NoSpacing">
    <w:name w:val="No Spacing"/>
    <w:uiPriority w:val="1"/>
    <w:qFormat/>
    <w:rsid w:val="002C50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A2">
    <w:name w:val="A2"/>
    <w:uiPriority w:val="99"/>
    <w:rsid w:val="007F5BFC"/>
    <w:rPr>
      <w:rFonts w:cs="Trebuchet MS"/>
      <w:color w:val="000000"/>
      <w:sz w:val="18"/>
      <w:szCs w:val="18"/>
    </w:rPr>
  </w:style>
  <w:style w:type="paragraph" w:customStyle="1" w:styleId="CUPWorksheetText">
    <w:name w:val="CUP Worksheet Text"/>
    <w:basedOn w:val="Normal"/>
    <w:qFormat/>
    <w:rsid w:val="00752064"/>
    <w:pPr>
      <w:spacing w:after="360" w:line="240" w:lineRule="auto"/>
    </w:pPr>
    <w:rPr>
      <w:rFonts w:ascii="Sassoon Infant Std" w:hAnsi="Sassoon Infant Std" w:cs="SassoonInfantStd"/>
      <w:sz w:val="38"/>
      <w:szCs w:val="38"/>
      <w:lang w:val="en-IN"/>
    </w:rPr>
  </w:style>
  <w:style w:type="paragraph" w:styleId="NormalWeb">
    <w:name w:val="Normal (Web)"/>
    <w:basedOn w:val="Normal"/>
    <w:uiPriority w:val="99"/>
    <w:semiHidden/>
    <w:unhideWhenUsed/>
    <w:rsid w:val="001F2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185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6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99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689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86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90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96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9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392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7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8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43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50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2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2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norlanmiranda/Desktop/SCIENCE%20PLANNING%202022%202023/Week%2025/Updated%20Graphic%20Organizer%20How%20are%20we%20similar%20and%20How%20are%20we%20different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343E22-3773-3842-8F24-92BE2A744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Updated Graphic Organizer How are we similar and How are we different .dotx</Template>
  <TotalTime>1</TotalTime>
  <Pages>2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TNGQatar</Company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Gracia Miranda</cp:lastModifiedBy>
  <cp:revision>2</cp:revision>
  <cp:lastPrinted>2024-05-17T23:35:00Z</cp:lastPrinted>
  <dcterms:created xsi:type="dcterms:W3CDTF">2024-05-17T23:35:00Z</dcterms:created>
  <dcterms:modified xsi:type="dcterms:W3CDTF">2024-05-17T23:35:00Z</dcterms:modified>
</cp:coreProperties>
</file>